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80457" w:rsidRPr="008C2ECB" w:rsidRDefault="004624F3" w:rsidP="008C2ECB">
      <w:pPr>
        <w:jc w:val="both"/>
        <w:rPr>
          <w:rFonts w:cs="David"/>
          <w:color w:val="auto"/>
        </w:rPr>
      </w:pPr>
      <w:r w:rsidRPr="008C2ECB">
        <w:rPr>
          <w:color w:val="auto"/>
          <w:rtl/>
        </w:rPr>
        <w:tab/>
      </w:r>
      <w:r w:rsidRPr="008C2ECB">
        <w:rPr>
          <w:color w:val="auto"/>
          <w:rtl/>
        </w:rPr>
        <w:tab/>
      </w:r>
      <w:r w:rsidRPr="008C2ECB">
        <w:rPr>
          <w:color w:val="auto"/>
          <w:rtl/>
        </w:rPr>
        <w:tab/>
      </w:r>
      <w:r w:rsidRPr="008C2ECB">
        <w:rPr>
          <w:color w:val="auto"/>
          <w:rtl/>
        </w:rPr>
        <w:tab/>
      </w:r>
      <w:r w:rsidRPr="008C2ECB">
        <w:rPr>
          <w:color w:val="auto"/>
          <w:rtl/>
        </w:rPr>
        <w:tab/>
      </w:r>
      <w:r w:rsidRPr="008C2ECB">
        <w:rPr>
          <w:color w:val="auto"/>
          <w:rtl/>
        </w:rPr>
        <w:tab/>
      </w:r>
      <w:r w:rsidRPr="008C2ECB">
        <w:rPr>
          <w:color w:val="auto"/>
          <w:rtl/>
        </w:rPr>
        <w:tab/>
      </w:r>
      <w:r w:rsidRPr="008C2ECB">
        <w:rPr>
          <w:color w:val="auto"/>
          <w:rtl/>
        </w:rPr>
        <w:tab/>
      </w:r>
      <w:r w:rsidRPr="008C2ECB">
        <w:rPr>
          <w:color w:val="auto"/>
          <w:rtl/>
        </w:rPr>
        <w:tab/>
      </w:r>
      <w:r w:rsidRPr="008C2ECB">
        <w:rPr>
          <w:color w:val="auto"/>
          <w:rtl/>
        </w:rPr>
        <w:tab/>
      </w:r>
      <w:r w:rsidR="00480457" w:rsidRPr="008C2ECB">
        <w:rPr>
          <w:rFonts w:cs="David" w:hint="cs"/>
          <w:color w:val="auto"/>
          <w:rtl/>
        </w:rPr>
        <w:tab/>
        <w:t>05/06/2018</w:t>
      </w:r>
    </w:p>
    <w:p w:rsidR="00480457" w:rsidRPr="008C2ECB" w:rsidRDefault="00480457" w:rsidP="008C2ECB">
      <w:pPr>
        <w:jc w:val="both"/>
        <w:rPr>
          <w:rFonts w:cs="David"/>
          <w:color w:val="auto"/>
          <w:rtl/>
        </w:rPr>
      </w:pPr>
      <w:r w:rsidRPr="008C2ECB">
        <w:rPr>
          <w:rFonts w:cs="David" w:hint="cs"/>
          <w:color w:val="auto"/>
          <w:rtl/>
        </w:rPr>
        <w:tab/>
      </w:r>
      <w:r w:rsidRPr="008C2ECB">
        <w:rPr>
          <w:rFonts w:cs="David" w:hint="cs"/>
          <w:color w:val="auto"/>
          <w:rtl/>
        </w:rPr>
        <w:tab/>
      </w:r>
      <w:r w:rsidRPr="008C2ECB">
        <w:rPr>
          <w:rFonts w:cs="David" w:hint="cs"/>
          <w:color w:val="auto"/>
          <w:rtl/>
        </w:rPr>
        <w:tab/>
      </w:r>
      <w:r w:rsidRPr="008C2ECB">
        <w:rPr>
          <w:rFonts w:cs="David" w:hint="cs"/>
          <w:color w:val="auto"/>
          <w:rtl/>
        </w:rPr>
        <w:tab/>
      </w:r>
      <w:r w:rsidRPr="008C2ECB">
        <w:rPr>
          <w:rFonts w:cs="David" w:hint="cs"/>
          <w:color w:val="auto"/>
          <w:rtl/>
        </w:rPr>
        <w:tab/>
      </w:r>
      <w:r w:rsidRPr="008C2ECB">
        <w:rPr>
          <w:rFonts w:cs="David" w:hint="cs"/>
          <w:color w:val="auto"/>
          <w:rtl/>
        </w:rPr>
        <w:tab/>
      </w:r>
      <w:r w:rsidRPr="008C2ECB">
        <w:rPr>
          <w:rFonts w:cs="David" w:hint="cs"/>
          <w:color w:val="auto"/>
          <w:rtl/>
        </w:rPr>
        <w:tab/>
      </w:r>
      <w:r w:rsidRPr="008C2ECB">
        <w:rPr>
          <w:rFonts w:cs="David" w:hint="cs"/>
          <w:color w:val="auto"/>
          <w:rtl/>
        </w:rPr>
        <w:tab/>
      </w:r>
      <w:r w:rsidRPr="008C2ECB">
        <w:rPr>
          <w:rFonts w:cs="David" w:hint="cs"/>
          <w:color w:val="auto"/>
          <w:rtl/>
        </w:rPr>
        <w:tab/>
      </w:r>
      <w:r w:rsidRPr="008C2ECB">
        <w:rPr>
          <w:rFonts w:cs="David" w:hint="cs"/>
          <w:color w:val="auto"/>
          <w:rtl/>
        </w:rPr>
        <w:tab/>
      </w:r>
      <w:r w:rsidRPr="008C2ECB">
        <w:rPr>
          <w:rFonts w:cs="David" w:hint="cs"/>
          <w:color w:val="auto"/>
          <w:rtl/>
        </w:rPr>
        <w:tab/>
        <w:t>כ"ב סיון תשע"ח</w:t>
      </w:r>
    </w:p>
    <w:p w:rsidR="00480457" w:rsidRPr="008C2ECB" w:rsidRDefault="00480457" w:rsidP="008C2ECB">
      <w:pPr>
        <w:tabs>
          <w:tab w:val="left" w:pos="6179"/>
        </w:tabs>
        <w:jc w:val="right"/>
        <w:rPr>
          <w:rFonts w:ascii="Arial Black" w:hAnsi="Arial Black" w:cs="David"/>
          <w:color w:val="auto"/>
        </w:rPr>
      </w:pPr>
    </w:p>
    <w:p w:rsidR="00480457" w:rsidRPr="008C2ECB" w:rsidRDefault="00480457" w:rsidP="008C2ECB">
      <w:pPr>
        <w:jc w:val="center"/>
        <w:rPr>
          <w:rFonts w:cs="David"/>
          <w:color w:val="auto"/>
          <w:u w:val="double"/>
          <w:rtl/>
        </w:rPr>
      </w:pPr>
      <w:r w:rsidRPr="008C2ECB">
        <w:rPr>
          <w:rFonts w:cs="David" w:hint="cs"/>
          <w:color w:val="auto"/>
          <w:u w:val="double"/>
          <w:rtl/>
        </w:rPr>
        <w:t>פרוטוקול ועדת מכרזים מיום 5.6.2018</w:t>
      </w:r>
    </w:p>
    <w:p w:rsidR="00480457" w:rsidRPr="008C2ECB" w:rsidRDefault="00480457" w:rsidP="008C2ECB">
      <w:pPr>
        <w:spacing w:before="120" w:after="60"/>
        <w:rPr>
          <w:rFonts w:ascii="Arial" w:hAnsi="Arial" w:cs="David"/>
          <w:color w:val="auto"/>
          <w:rtl/>
        </w:rPr>
      </w:pPr>
      <w:r w:rsidRPr="008C2ECB">
        <w:rPr>
          <w:rFonts w:ascii="Arial" w:hAnsi="Arial" w:cs="David" w:hint="cs"/>
          <w:color w:val="auto"/>
          <w:rtl/>
        </w:rPr>
        <w:t>חברי ועדה נוכחים</w:t>
      </w:r>
    </w:p>
    <w:tbl>
      <w:tblPr>
        <w:bidiVisual/>
        <w:tblW w:w="9600" w:type="dxa"/>
        <w:tblInd w:w="-3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60"/>
        <w:gridCol w:w="1701"/>
        <w:gridCol w:w="3544"/>
        <w:gridCol w:w="1695"/>
      </w:tblGrid>
      <w:tr w:rsidR="00480457" w:rsidRPr="008C2ECB" w:rsidTr="00480457">
        <w:trPr>
          <w:trHeight w:val="227"/>
        </w:trPr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/>
            <w:hideMark/>
          </w:tcPr>
          <w:p w:rsidR="00480457" w:rsidRPr="008C2ECB" w:rsidRDefault="00480457" w:rsidP="008C2ECB">
            <w:pPr>
              <w:rPr>
                <w:rFonts w:ascii="Arial" w:hAnsi="Arial" w:cs="David"/>
                <w:b/>
                <w:bCs/>
                <w:color w:val="auto"/>
              </w:rPr>
            </w:pPr>
            <w:r w:rsidRPr="008C2ECB">
              <w:rPr>
                <w:rFonts w:ascii="Arial" w:hAnsi="Arial" w:cs="David" w:hint="cs"/>
                <w:b/>
                <w:bCs/>
                <w:color w:val="auto"/>
                <w:rtl/>
              </w:rPr>
              <w:t>שם פרטי ושם משפחה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/>
            <w:hideMark/>
          </w:tcPr>
          <w:p w:rsidR="00480457" w:rsidRPr="008C2ECB" w:rsidRDefault="00480457" w:rsidP="008C2ECB">
            <w:pPr>
              <w:rPr>
                <w:rFonts w:ascii="Arial" w:hAnsi="Arial" w:cs="David"/>
                <w:b/>
                <w:bCs/>
                <w:color w:val="auto"/>
                <w:rtl/>
              </w:rPr>
            </w:pPr>
            <w:r w:rsidRPr="008C2ECB">
              <w:rPr>
                <w:rFonts w:ascii="Arial" w:hAnsi="Arial" w:cs="David" w:hint="cs"/>
                <w:b/>
                <w:bCs/>
                <w:color w:val="auto"/>
                <w:rtl/>
              </w:rPr>
              <w:t>תפקיד בוועדה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/>
            <w:hideMark/>
          </w:tcPr>
          <w:p w:rsidR="00480457" w:rsidRPr="008C2ECB" w:rsidRDefault="00480457" w:rsidP="008C2ECB">
            <w:pPr>
              <w:rPr>
                <w:rFonts w:ascii="Arial" w:hAnsi="Arial" w:cs="David"/>
                <w:b/>
                <w:bCs/>
                <w:color w:val="auto"/>
                <w:rtl/>
              </w:rPr>
            </w:pPr>
            <w:r w:rsidRPr="008C2ECB">
              <w:rPr>
                <w:rFonts w:ascii="Arial" w:hAnsi="Arial" w:cs="David" w:hint="cs"/>
                <w:b/>
                <w:bCs/>
                <w:color w:val="auto"/>
                <w:rtl/>
              </w:rPr>
              <w:t>שם פרטי ושם משפחה</w:t>
            </w:r>
          </w:p>
        </w:tc>
        <w:tc>
          <w:tcPr>
            <w:tcW w:w="1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/>
            <w:hideMark/>
          </w:tcPr>
          <w:p w:rsidR="00480457" w:rsidRPr="008C2ECB" w:rsidRDefault="00480457" w:rsidP="008C2ECB">
            <w:pPr>
              <w:rPr>
                <w:rFonts w:ascii="Arial" w:hAnsi="Arial" w:cs="David"/>
                <w:b/>
                <w:bCs/>
                <w:color w:val="auto"/>
                <w:rtl/>
              </w:rPr>
            </w:pPr>
            <w:r w:rsidRPr="008C2ECB">
              <w:rPr>
                <w:rFonts w:ascii="Arial" w:hAnsi="Arial" w:cs="David" w:hint="cs"/>
                <w:b/>
                <w:bCs/>
                <w:color w:val="auto"/>
                <w:rtl/>
              </w:rPr>
              <w:t>תפקיד בוועדה</w:t>
            </w:r>
          </w:p>
        </w:tc>
      </w:tr>
      <w:tr w:rsidR="00480457" w:rsidRPr="008C2ECB" w:rsidTr="00480457">
        <w:trPr>
          <w:trHeight w:val="265"/>
        </w:trPr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80457" w:rsidRPr="008C2ECB" w:rsidRDefault="00480457" w:rsidP="008C2ECB">
            <w:pPr>
              <w:rPr>
                <w:rFonts w:ascii="Arial" w:hAnsi="Arial" w:cs="David"/>
                <w:color w:val="auto"/>
                <w:rtl/>
              </w:rPr>
            </w:pPr>
            <w:r w:rsidRPr="008C2ECB">
              <w:rPr>
                <w:rFonts w:ascii="Arial" w:hAnsi="Arial" w:cs="David" w:hint="cs"/>
                <w:color w:val="auto"/>
                <w:rtl/>
              </w:rPr>
              <w:t>אמיר הלוי, מנכ"ל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/>
            <w:hideMark/>
          </w:tcPr>
          <w:p w:rsidR="00480457" w:rsidRPr="008C2ECB" w:rsidRDefault="00480457" w:rsidP="008C2ECB">
            <w:pPr>
              <w:rPr>
                <w:rFonts w:ascii="Arial" w:hAnsi="Arial" w:cs="David"/>
                <w:color w:val="auto"/>
                <w:rtl/>
              </w:rPr>
            </w:pPr>
            <w:r w:rsidRPr="008C2ECB">
              <w:rPr>
                <w:rFonts w:ascii="Arial" w:hAnsi="Arial" w:cs="David" w:hint="cs"/>
                <w:color w:val="auto"/>
                <w:rtl/>
              </w:rPr>
              <w:t>יושב ראש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80457" w:rsidRPr="008C2ECB" w:rsidRDefault="00480457" w:rsidP="008C2ECB">
            <w:pPr>
              <w:ind w:right="-284"/>
              <w:rPr>
                <w:rFonts w:cs="David"/>
                <w:color w:val="auto"/>
                <w:rtl/>
              </w:rPr>
            </w:pPr>
            <w:r w:rsidRPr="008C2ECB">
              <w:rPr>
                <w:rFonts w:cs="David" w:hint="cs"/>
                <w:color w:val="auto"/>
                <w:rtl/>
              </w:rPr>
              <w:t>דיקלה כהן שיינפלד, יועצת בכירה למנכ"ל</w:t>
            </w:r>
          </w:p>
        </w:tc>
        <w:tc>
          <w:tcPr>
            <w:tcW w:w="1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/>
            <w:hideMark/>
          </w:tcPr>
          <w:p w:rsidR="00480457" w:rsidRPr="008C2ECB" w:rsidRDefault="00480457" w:rsidP="008C2ECB">
            <w:pPr>
              <w:rPr>
                <w:rFonts w:ascii="Arial" w:hAnsi="Arial" w:cs="David"/>
                <w:color w:val="auto"/>
                <w:rtl/>
              </w:rPr>
            </w:pPr>
            <w:r w:rsidRPr="008C2ECB">
              <w:rPr>
                <w:rFonts w:ascii="Arial" w:hAnsi="Arial" w:cs="David" w:hint="cs"/>
                <w:color w:val="auto"/>
                <w:rtl/>
              </w:rPr>
              <w:t>משקיפה</w:t>
            </w:r>
          </w:p>
        </w:tc>
      </w:tr>
      <w:tr w:rsidR="00480457" w:rsidRPr="008C2ECB" w:rsidTr="00480457">
        <w:trPr>
          <w:trHeight w:val="265"/>
        </w:trPr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80457" w:rsidRPr="008C2ECB" w:rsidRDefault="00480457" w:rsidP="008C2ECB">
            <w:pPr>
              <w:rPr>
                <w:rFonts w:ascii="Arial" w:hAnsi="Arial" w:cs="David"/>
                <w:color w:val="auto"/>
                <w:rtl/>
              </w:rPr>
            </w:pPr>
            <w:r w:rsidRPr="008C2ECB">
              <w:rPr>
                <w:rFonts w:ascii="Arial" w:hAnsi="Arial" w:cs="David" w:hint="cs"/>
                <w:color w:val="auto"/>
                <w:rtl/>
              </w:rPr>
              <w:t>אורלית שאוליאן, חשבת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/>
            <w:hideMark/>
          </w:tcPr>
          <w:p w:rsidR="00480457" w:rsidRPr="008C2ECB" w:rsidRDefault="00480457" w:rsidP="008C2ECB">
            <w:pPr>
              <w:rPr>
                <w:rFonts w:ascii="Arial" w:hAnsi="Arial" w:cs="David"/>
                <w:color w:val="auto"/>
                <w:rtl/>
              </w:rPr>
            </w:pPr>
            <w:r w:rsidRPr="008C2ECB">
              <w:rPr>
                <w:rFonts w:ascii="Arial" w:hAnsi="Arial" w:cs="David" w:hint="cs"/>
                <w:color w:val="auto"/>
                <w:rtl/>
              </w:rPr>
              <w:t>חברה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0457" w:rsidRPr="008C2ECB" w:rsidRDefault="00480457" w:rsidP="008C2ECB">
            <w:pPr>
              <w:rPr>
                <w:rFonts w:ascii="Arial" w:hAnsi="Arial" w:cs="David"/>
                <w:color w:val="auto"/>
                <w:rtl/>
              </w:rPr>
            </w:pPr>
          </w:p>
        </w:tc>
        <w:tc>
          <w:tcPr>
            <w:tcW w:w="1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/>
          </w:tcPr>
          <w:p w:rsidR="00480457" w:rsidRPr="008C2ECB" w:rsidRDefault="00480457" w:rsidP="008C2ECB">
            <w:pPr>
              <w:rPr>
                <w:rFonts w:ascii="Arial" w:hAnsi="Arial" w:cs="David"/>
                <w:color w:val="auto"/>
                <w:rtl/>
              </w:rPr>
            </w:pPr>
          </w:p>
        </w:tc>
      </w:tr>
      <w:tr w:rsidR="00480457" w:rsidRPr="008C2ECB" w:rsidTr="00480457">
        <w:trPr>
          <w:trHeight w:val="265"/>
        </w:trPr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80457" w:rsidRPr="008C2ECB" w:rsidRDefault="00480457" w:rsidP="008C2ECB">
            <w:pPr>
              <w:rPr>
                <w:rFonts w:ascii="Arial" w:hAnsi="Arial" w:cs="David"/>
                <w:color w:val="auto"/>
                <w:rtl/>
              </w:rPr>
            </w:pPr>
            <w:r w:rsidRPr="008C2ECB">
              <w:rPr>
                <w:rFonts w:ascii="Arial" w:hAnsi="Arial" w:cs="David" w:hint="cs"/>
                <w:color w:val="auto"/>
                <w:rtl/>
              </w:rPr>
              <w:t>עו"ד רם ליסטמן, יועמ"ש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/>
            <w:hideMark/>
          </w:tcPr>
          <w:p w:rsidR="00480457" w:rsidRPr="008C2ECB" w:rsidRDefault="00480457" w:rsidP="008C2ECB">
            <w:pPr>
              <w:rPr>
                <w:rFonts w:ascii="Arial" w:hAnsi="Arial" w:cs="David"/>
                <w:color w:val="auto"/>
                <w:rtl/>
              </w:rPr>
            </w:pPr>
            <w:r w:rsidRPr="008C2ECB">
              <w:rPr>
                <w:rFonts w:ascii="Arial" w:hAnsi="Arial" w:cs="David" w:hint="cs"/>
                <w:color w:val="auto"/>
                <w:rtl/>
              </w:rPr>
              <w:t>חבר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0457" w:rsidRPr="008C2ECB" w:rsidRDefault="00480457" w:rsidP="008C2ECB">
            <w:pPr>
              <w:rPr>
                <w:rFonts w:ascii="Arial" w:hAnsi="Arial" w:cs="David"/>
                <w:color w:val="auto"/>
                <w:rtl/>
              </w:rPr>
            </w:pPr>
          </w:p>
        </w:tc>
        <w:tc>
          <w:tcPr>
            <w:tcW w:w="1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/>
          </w:tcPr>
          <w:p w:rsidR="00480457" w:rsidRPr="008C2ECB" w:rsidRDefault="00480457" w:rsidP="008C2ECB">
            <w:pPr>
              <w:rPr>
                <w:rFonts w:ascii="Arial" w:hAnsi="Arial" w:cs="David"/>
                <w:color w:val="auto"/>
                <w:rtl/>
              </w:rPr>
            </w:pPr>
          </w:p>
        </w:tc>
      </w:tr>
      <w:tr w:rsidR="00480457" w:rsidRPr="008C2ECB" w:rsidTr="00480457">
        <w:trPr>
          <w:trHeight w:val="265"/>
        </w:trPr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80457" w:rsidRPr="008C2ECB" w:rsidRDefault="00480457" w:rsidP="008C2ECB">
            <w:pPr>
              <w:rPr>
                <w:rFonts w:ascii="Arial" w:hAnsi="Arial" w:cs="David"/>
                <w:color w:val="auto"/>
                <w:rtl/>
              </w:rPr>
            </w:pPr>
            <w:r w:rsidRPr="008C2ECB">
              <w:rPr>
                <w:rFonts w:ascii="Arial" w:hAnsi="Arial" w:cs="David" w:hint="cs"/>
                <w:color w:val="auto"/>
                <w:rtl/>
              </w:rPr>
              <w:t>דיאנה קריכלי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/>
            <w:hideMark/>
          </w:tcPr>
          <w:p w:rsidR="00480457" w:rsidRPr="008C2ECB" w:rsidRDefault="00480457" w:rsidP="008C2ECB">
            <w:pPr>
              <w:rPr>
                <w:rFonts w:ascii="Arial" w:hAnsi="Arial" w:cs="David"/>
                <w:color w:val="auto"/>
                <w:rtl/>
              </w:rPr>
            </w:pPr>
            <w:r w:rsidRPr="008C2ECB">
              <w:rPr>
                <w:rFonts w:ascii="Arial" w:hAnsi="Arial" w:cs="David" w:hint="cs"/>
                <w:color w:val="auto"/>
                <w:rtl/>
              </w:rPr>
              <w:t>מרכז הוועדה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0457" w:rsidRPr="008C2ECB" w:rsidRDefault="00480457" w:rsidP="008C2ECB">
            <w:pPr>
              <w:rPr>
                <w:rFonts w:ascii="Arial" w:hAnsi="Arial" w:cs="David"/>
                <w:color w:val="auto"/>
                <w:rtl/>
              </w:rPr>
            </w:pPr>
          </w:p>
        </w:tc>
        <w:tc>
          <w:tcPr>
            <w:tcW w:w="1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/>
          </w:tcPr>
          <w:p w:rsidR="00480457" w:rsidRPr="008C2ECB" w:rsidRDefault="00480457" w:rsidP="008C2ECB">
            <w:pPr>
              <w:rPr>
                <w:rFonts w:ascii="Arial" w:hAnsi="Arial" w:cs="David"/>
                <w:color w:val="auto"/>
                <w:rtl/>
              </w:rPr>
            </w:pPr>
          </w:p>
        </w:tc>
      </w:tr>
    </w:tbl>
    <w:p w:rsidR="00DB179F" w:rsidRPr="008C2ECB" w:rsidRDefault="00DB179F" w:rsidP="008C2ECB">
      <w:pPr>
        <w:jc w:val="both"/>
        <w:rPr>
          <w:color w:val="auto"/>
          <w:rtl/>
        </w:rPr>
      </w:pPr>
    </w:p>
    <w:p w:rsidR="00480457" w:rsidRPr="008C2ECB" w:rsidRDefault="00480457" w:rsidP="008C2ECB">
      <w:pPr>
        <w:jc w:val="both"/>
        <w:rPr>
          <w:rFonts w:cs="David"/>
          <w:color w:val="auto"/>
          <w:rtl/>
        </w:rPr>
      </w:pPr>
      <w:r w:rsidRPr="008C2ECB">
        <w:rPr>
          <w:rFonts w:cs="David" w:hint="cs"/>
          <w:color w:val="auto"/>
          <w:rtl/>
        </w:rPr>
        <w:t>נעדרה : מינה גנם</w:t>
      </w:r>
    </w:p>
    <w:p w:rsidR="00480457" w:rsidRPr="008C2ECB" w:rsidRDefault="00480457" w:rsidP="008C2ECB">
      <w:pPr>
        <w:jc w:val="both"/>
        <w:rPr>
          <w:color w:val="auto"/>
        </w:rPr>
      </w:pPr>
    </w:p>
    <w:tbl>
      <w:tblPr>
        <w:bidiVisual/>
        <w:tblW w:w="9599" w:type="dxa"/>
        <w:tblInd w:w="-3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EEECE1"/>
        <w:tblLook w:val="04A0" w:firstRow="1" w:lastRow="0" w:firstColumn="1" w:lastColumn="0" w:noHBand="0" w:noVBand="1"/>
      </w:tblPr>
      <w:tblGrid>
        <w:gridCol w:w="2732"/>
        <w:gridCol w:w="6867"/>
      </w:tblGrid>
      <w:tr w:rsidR="00480457" w:rsidRPr="008C2ECB" w:rsidTr="00480457">
        <w:trPr>
          <w:trHeight w:val="198"/>
        </w:trPr>
        <w:tc>
          <w:tcPr>
            <w:tcW w:w="2732" w:type="dxa"/>
            <w:shd w:val="clear" w:color="auto" w:fill="EEECE1"/>
          </w:tcPr>
          <w:p w:rsidR="00DB179F" w:rsidRPr="008C2ECB" w:rsidRDefault="00DB179F" w:rsidP="008C2ECB">
            <w:pPr>
              <w:rPr>
                <w:rFonts w:ascii="Arial" w:hAnsi="Arial" w:cs="David"/>
                <w:b/>
                <w:bCs/>
                <w:color w:val="auto"/>
                <w:rtl/>
              </w:rPr>
            </w:pPr>
            <w:r w:rsidRPr="008C2ECB">
              <w:rPr>
                <w:rFonts w:ascii="Arial" w:hAnsi="Arial" w:cs="David" w:hint="cs"/>
                <w:b/>
                <w:bCs/>
                <w:color w:val="auto"/>
                <w:rtl/>
              </w:rPr>
              <w:t>רשמה</w:t>
            </w:r>
          </w:p>
        </w:tc>
        <w:tc>
          <w:tcPr>
            <w:tcW w:w="6868" w:type="dxa"/>
            <w:shd w:val="clear" w:color="auto" w:fill="FFFFFF"/>
          </w:tcPr>
          <w:p w:rsidR="00DB179F" w:rsidRPr="008C2ECB" w:rsidRDefault="00480457" w:rsidP="008C2ECB">
            <w:pPr>
              <w:rPr>
                <w:rFonts w:ascii="Arial" w:hAnsi="Arial" w:cs="David"/>
                <w:color w:val="auto"/>
                <w:rtl/>
              </w:rPr>
            </w:pPr>
            <w:r w:rsidRPr="008C2ECB">
              <w:rPr>
                <w:rFonts w:ascii="Arial" w:hAnsi="Arial" w:cs="David" w:hint="cs"/>
                <w:color w:val="auto"/>
                <w:rtl/>
              </w:rPr>
              <w:t xml:space="preserve">דיאנה קריכלי </w:t>
            </w:r>
          </w:p>
        </w:tc>
      </w:tr>
    </w:tbl>
    <w:p w:rsidR="00DB179F" w:rsidRPr="008C2ECB" w:rsidRDefault="00E85A1A" w:rsidP="008C2ECB">
      <w:pPr>
        <w:spacing w:before="120" w:after="60"/>
        <w:ind w:left="-142"/>
        <w:rPr>
          <w:rFonts w:ascii="Arial" w:hAnsi="Arial" w:cs="David"/>
          <w:b/>
          <w:bCs/>
          <w:color w:val="auto"/>
          <w:rtl/>
        </w:rPr>
      </w:pPr>
      <w:r w:rsidRPr="008C2ECB">
        <w:rPr>
          <w:rFonts w:ascii="Arial" w:hAnsi="Arial" w:cs="David" w:hint="cs"/>
          <w:b/>
          <w:bCs/>
          <w:color w:val="auto"/>
          <w:rtl/>
        </w:rPr>
        <w:t xml:space="preserve">   </w:t>
      </w:r>
      <w:r w:rsidR="00DB179F" w:rsidRPr="008C2ECB">
        <w:rPr>
          <w:rFonts w:ascii="Arial" w:hAnsi="Arial" w:cs="David" w:hint="cs"/>
          <w:b/>
          <w:bCs/>
          <w:color w:val="auto"/>
          <w:rtl/>
        </w:rPr>
        <w:t>פרטי ההתקשרות המבוקשת</w:t>
      </w:r>
      <w:r w:rsidR="00E727C6" w:rsidRPr="008C2ECB">
        <w:rPr>
          <w:rFonts w:ascii="Arial" w:hAnsi="Arial" w:cs="David" w:hint="cs"/>
          <w:b/>
          <w:bCs/>
          <w:color w:val="auto"/>
          <w:rtl/>
        </w:rPr>
        <w:t>:</w:t>
      </w:r>
    </w:p>
    <w:tbl>
      <w:tblPr>
        <w:bidiVisual/>
        <w:tblW w:w="935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35"/>
        <w:gridCol w:w="16"/>
        <w:gridCol w:w="644"/>
        <w:gridCol w:w="1624"/>
        <w:gridCol w:w="1065"/>
        <w:gridCol w:w="1132"/>
        <w:gridCol w:w="2340"/>
      </w:tblGrid>
      <w:tr w:rsidR="008C2ECB" w:rsidRPr="008C2ECB">
        <w:tc>
          <w:tcPr>
            <w:tcW w:w="3195" w:type="dxa"/>
            <w:gridSpan w:val="3"/>
            <w:tcBorders>
              <w:bottom w:val="single" w:sz="4" w:space="0" w:color="auto"/>
            </w:tcBorders>
            <w:shd w:val="clear" w:color="auto" w:fill="EEECE1"/>
            <w:vAlign w:val="center"/>
          </w:tcPr>
          <w:p w:rsidR="008C2ECB" w:rsidRPr="008C2ECB" w:rsidRDefault="008C2ECB" w:rsidP="008C2ECB">
            <w:pPr>
              <w:rPr>
                <w:rFonts w:ascii="Arial" w:hAnsi="Arial" w:cs="David"/>
                <w:b/>
                <w:bCs/>
                <w:noProof/>
                <w:color w:val="943634"/>
                <w:rtl/>
              </w:rPr>
            </w:pPr>
            <w:bookmarkStart w:id="0" w:name="AB_dd545198317c45048114ea13484e35ea"/>
            <w:r w:rsidRPr="008C2ECB">
              <w:rPr>
                <w:rFonts w:ascii="Arial" w:hAnsi="Arial" w:cs="David" w:hint="cs"/>
                <w:b/>
                <w:bCs/>
                <w:noProof/>
                <w:color w:val="943634"/>
                <w:rtl/>
              </w:rPr>
              <w:t>מספר הבקשה</w:t>
            </w:r>
          </w:p>
        </w:tc>
        <w:tc>
          <w:tcPr>
            <w:tcW w:w="3821" w:type="dxa"/>
            <w:gridSpan w:val="3"/>
            <w:tcBorders>
              <w:bottom w:val="single" w:sz="4" w:space="0" w:color="auto"/>
            </w:tcBorders>
            <w:shd w:val="clear" w:color="auto" w:fill="EEECE1"/>
            <w:vAlign w:val="center"/>
          </w:tcPr>
          <w:p w:rsidR="008C2ECB" w:rsidRPr="008C2ECB" w:rsidRDefault="008C2ECB" w:rsidP="008C2ECB">
            <w:pPr>
              <w:rPr>
                <w:rFonts w:ascii="Arial" w:hAnsi="Arial" w:cs="David"/>
                <w:b/>
                <w:bCs/>
                <w:noProof/>
                <w:color w:val="943634"/>
                <w:rtl/>
              </w:rPr>
            </w:pPr>
            <w:r w:rsidRPr="008C2ECB">
              <w:rPr>
                <w:rFonts w:ascii="Arial" w:hAnsi="Arial" w:cs="David" w:hint="cs"/>
                <w:bCs/>
                <w:noProof/>
                <w:color w:val="943634"/>
                <w:rtl/>
              </w:rPr>
              <w:t>נושא הבקשה</w:t>
            </w:r>
          </w:p>
        </w:tc>
        <w:tc>
          <w:tcPr>
            <w:tcW w:w="2340" w:type="dxa"/>
            <w:tcBorders>
              <w:bottom w:val="single" w:sz="4" w:space="0" w:color="auto"/>
            </w:tcBorders>
            <w:shd w:val="clear" w:color="auto" w:fill="EEECE1"/>
          </w:tcPr>
          <w:p w:rsidR="008C2ECB" w:rsidRPr="008C2ECB" w:rsidRDefault="008C2ECB" w:rsidP="008C2ECB">
            <w:pPr>
              <w:rPr>
                <w:rFonts w:ascii="Arial" w:hAnsi="Arial" w:cs="David"/>
                <w:bCs/>
                <w:noProof/>
                <w:color w:val="943634"/>
                <w:rtl/>
              </w:rPr>
            </w:pPr>
            <w:r w:rsidRPr="008C2ECB">
              <w:rPr>
                <w:rFonts w:ascii="Arial" w:hAnsi="Arial" w:cs="David" w:hint="cs"/>
                <w:bCs/>
                <w:noProof/>
                <w:color w:val="943634"/>
                <w:rtl/>
              </w:rPr>
              <w:t>תקנה תקציבית</w:t>
            </w:r>
          </w:p>
        </w:tc>
      </w:tr>
      <w:tr w:rsidR="008C2ECB" w:rsidRPr="008C2ECB">
        <w:tc>
          <w:tcPr>
            <w:tcW w:w="3195" w:type="dxa"/>
            <w:gridSpan w:val="3"/>
            <w:tcBorders>
              <w:bottom w:val="single" w:sz="4" w:space="0" w:color="auto"/>
            </w:tcBorders>
            <w:shd w:val="clear" w:color="auto" w:fill="FFFFFF"/>
          </w:tcPr>
          <w:p w:rsidR="008C2ECB" w:rsidRPr="008C2ECB" w:rsidRDefault="008C2ECB" w:rsidP="008C2ECB">
            <w:pPr>
              <w:rPr>
                <w:rFonts w:ascii="Arial" w:hAnsi="Arial" w:cs="David"/>
                <w:noProof/>
                <w:rtl/>
              </w:rPr>
            </w:pPr>
            <w:r w:rsidRPr="008C2ECB">
              <w:rPr>
                <w:rFonts w:ascii="Arial" w:hAnsi="Arial" w:cs="Arial" w:hint="cs"/>
                <w:noProof/>
              </w:rPr>
              <w:t xml:space="preserve">   - 91</w:t>
            </w:r>
          </w:p>
        </w:tc>
        <w:tc>
          <w:tcPr>
            <w:tcW w:w="3821" w:type="dxa"/>
            <w:gridSpan w:val="3"/>
            <w:tcBorders>
              <w:bottom w:val="single" w:sz="4" w:space="0" w:color="auto"/>
            </w:tcBorders>
            <w:shd w:val="clear" w:color="auto" w:fill="FFFFFF"/>
          </w:tcPr>
          <w:p w:rsidR="008C2ECB" w:rsidRPr="008C2ECB" w:rsidRDefault="008C2ECB" w:rsidP="008C2ECB">
            <w:pPr>
              <w:rPr>
                <w:rFonts w:ascii="Arial" w:hAnsi="Arial" w:cs="David"/>
                <w:noProof/>
                <w:rtl/>
              </w:rPr>
            </w:pPr>
            <w:r w:rsidRPr="008C2ECB">
              <w:rPr>
                <w:rFonts w:ascii="Arial" w:hAnsi="Arial" w:cs="Arial" w:hint="cs"/>
                <w:noProof/>
                <w:rtl/>
              </w:rPr>
              <w:t>השתלמויות מורי דרך בא.ל.ע.ד - אל עיר דוד&gt;&gt;</w:t>
            </w:r>
          </w:p>
        </w:tc>
        <w:tc>
          <w:tcPr>
            <w:tcW w:w="2340" w:type="dxa"/>
            <w:tcBorders>
              <w:bottom w:val="single" w:sz="4" w:space="0" w:color="auto"/>
            </w:tcBorders>
            <w:shd w:val="clear" w:color="auto" w:fill="FFFFFF"/>
          </w:tcPr>
          <w:p w:rsidR="008C2ECB" w:rsidRPr="008C2ECB" w:rsidRDefault="008C2ECB" w:rsidP="008C2ECB">
            <w:pPr>
              <w:rPr>
                <w:rFonts w:ascii="Arial" w:hAnsi="Arial" w:cs="David"/>
                <w:noProof/>
                <w:rtl/>
              </w:rPr>
            </w:pPr>
            <w:r w:rsidRPr="008C2ECB">
              <w:rPr>
                <w:rFonts w:ascii="Arial" w:hAnsi="Arial" w:cs="Arial" w:hint="cs"/>
                <w:noProof/>
              </w:rPr>
              <w:t>37020812</w:t>
            </w:r>
          </w:p>
        </w:tc>
      </w:tr>
      <w:tr w:rsidR="008C2ECB" w:rsidRPr="008C2ECB">
        <w:tc>
          <w:tcPr>
            <w:tcW w:w="2551" w:type="dxa"/>
            <w:gridSpan w:val="2"/>
            <w:shd w:val="clear" w:color="auto" w:fill="EEECE1"/>
          </w:tcPr>
          <w:p w:rsidR="008C2ECB" w:rsidRPr="008C2ECB" w:rsidRDefault="008C2ECB" w:rsidP="008C2ECB">
            <w:pPr>
              <w:rPr>
                <w:rFonts w:ascii="Arial" w:hAnsi="Arial" w:cs="David"/>
                <w:bCs/>
                <w:noProof/>
                <w:color w:val="943634"/>
                <w:rtl/>
              </w:rPr>
            </w:pPr>
            <w:r w:rsidRPr="008C2ECB">
              <w:rPr>
                <w:rFonts w:ascii="Arial" w:hAnsi="Arial" w:cs="David" w:hint="cs"/>
                <w:bCs/>
                <w:noProof/>
                <w:color w:val="943634"/>
                <w:rtl/>
              </w:rPr>
              <w:t>תאריך תחילת התקשרות</w:t>
            </w:r>
          </w:p>
        </w:tc>
        <w:tc>
          <w:tcPr>
            <w:tcW w:w="2268" w:type="dxa"/>
            <w:gridSpan w:val="2"/>
            <w:shd w:val="clear" w:color="auto" w:fill="EEECE1"/>
          </w:tcPr>
          <w:p w:rsidR="008C2ECB" w:rsidRPr="008C2ECB" w:rsidRDefault="008C2ECB" w:rsidP="008C2ECB">
            <w:pPr>
              <w:rPr>
                <w:rFonts w:ascii="Arial" w:hAnsi="Arial" w:cs="David"/>
                <w:bCs/>
                <w:noProof/>
                <w:color w:val="943634"/>
                <w:rtl/>
              </w:rPr>
            </w:pPr>
            <w:r w:rsidRPr="008C2ECB">
              <w:rPr>
                <w:rFonts w:ascii="Arial" w:hAnsi="Arial" w:cs="David" w:hint="cs"/>
                <w:bCs/>
                <w:noProof/>
                <w:color w:val="943634"/>
                <w:rtl/>
              </w:rPr>
              <w:t>תאריך סיום התקשרות</w:t>
            </w:r>
          </w:p>
        </w:tc>
        <w:tc>
          <w:tcPr>
            <w:tcW w:w="2197" w:type="dxa"/>
            <w:gridSpan w:val="2"/>
            <w:shd w:val="clear" w:color="auto" w:fill="EEECE1"/>
          </w:tcPr>
          <w:p w:rsidR="008C2ECB" w:rsidRPr="008C2ECB" w:rsidRDefault="008C2ECB" w:rsidP="008C2ECB">
            <w:pPr>
              <w:rPr>
                <w:rFonts w:ascii="Arial" w:hAnsi="Arial" w:cs="David"/>
                <w:bCs/>
                <w:noProof/>
                <w:color w:val="943634"/>
                <w:rtl/>
              </w:rPr>
            </w:pPr>
            <w:r w:rsidRPr="008C2ECB">
              <w:rPr>
                <w:rFonts w:ascii="Arial" w:hAnsi="Arial" w:cs="David" w:hint="cs"/>
                <w:bCs/>
                <w:noProof/>
                <w:color w:val="943634"/>
                <w:rtl/>
              </w:rPr>
              <w:t>שווי ההתקשרות</w:t>
            </w:r>
          </w:p>
        </w:tc>
        <w:tc>
          <w:tcPr>
            <w:tcW w:w="2340" w:type="dxa"/>
            <w:shd w:val="clear" w:color="auto" w:fill="EEECE1"/>
          </w:tcPr>
          <w:p w:rsidR="008C2ECB" w:rsidRPr="008C2ECB" w:rsidRDefault="008C2ECB" w:rsidP="008C2ECB">
            <w:pPr>
              <w:rPr>
                <w:rFonts w:ascii="Arial" w:hAnsi="Arial" w:cs="David"/>
                <w:bCs/>
                <w:noProof/>
                <w:color w:val="943634"/>
                <w:rtl/>
              </w:rPr>
            </w:pPr>
            <w:r w:rsidRPr="008C2ECB">
              <w:rPr>
                <w:rFonts w:ascii="Arial" w:hAnsi="Arial" w:cs="David" w:hint="cs"/>
                <w:bCs/>
                <w:noProof/>
                <w:color w:val="943634"/>
                <w:rtl/>
              </w:rPr>
              <w:t>מס' פנייה במנו"ף*</w:t>
            </w:r>
          </w:p>
        </w:tc>
      </w:tr>
      <w:tr w:rsidR="008C2ECB" w:rsidRPr="008C2ECB">
        <w:tc>
          <w:tcPr>
            <w:tcW w:w="2551" w:type="dxa"/>
            <w:gridSpan w:val="2"/>
            <w:shd w:val="clear" w:color="auto" w:fill="auto"/>
          </w:tcPr>
          <w:p w:rsidR="008C2ECB" w:rsidRPr="008C2ECB" w:rsidRDefault="008C2ECB" w:rsidP="008C2ECB">
            <w:pPr>
              <w:rPr>
                <w:rFonts w:ascii="Arial" w:hAnsi="Arial" w:cs="David"/>
                <w:noProof/>
                <w:rtl/>
              </w:rPr>
            </w:pPr>
            <w:r w:rsidRPr="008C2ECB">
              <w:rPr>
                <w:rFonts w:ascii="Arial" w:hAnsi="Arial" w:cs="Arial" w:hint="cs"/>
                <w:noProof/>
              </w:rPr>
              <w:t>09/07/2018</w:t>
            </w:r>
          </w:p>
        </w:tc>
        <w:tc>
          <w:tcPr>
            <w:tcW w:w="2268" w:type="dxa"/>
            <w:gridSpan w:val="2"/>
            <w:shd w:val="clear" w:color="auto" w:fill="auto"/>
          </w:tcPr>
          <w:p w:rsidR="008C2ECB" w:rsidRPr="008C2ECB" w:rsidRDefault="008C2ECB" w:rsidP="008C2ECB">
            <w:pPr>
              <w:rPr>
                <w:rFonts w:ascii="Arial" w:hAnsi="Arial" w:cs="David"/>
                <w:noProof/>
                <w:rtl/>
              </w:rPr>
            </w:pPr>
            <w:r w:rsidRPr="008C2ECB">
              <w:rPr>
                <w:rFonts w:ascii="Arial" w:hAnsi="Arial" w:cs="Arial" w:hint="cs"/>
                <w:noProof/>
              </w:rPr>
              <w:t>30/11/2018</w:t>
            </w:r>
          </w:p>
        </w:tc>
        <w:tc>
          <w:tcPr>
            <w:tcW w:w="2197" w:type="dxa"/>
            <w:gridSpan w:val="2"/>
            <w:shd w:val="clear" w:color="auto" w:fill="auto"/>
          </w:tcPr>
          <w:p w:rsidR="008C2ECB" w:rsidRPr="008C2ECB" w:rsidRDefault="008C2ECB" w:rsidP="008C2ECB">
            <w:pPr>
              <w:rPr>
                <w:rFonts w:ascii="Arial" w:hAnsi="Arial" w:cs="David"/>
                <w:noProof/>
                <w:rtl/>
              </w:rPr>
            </w:pPr>
            <w:r w:rsidRPr="008C2ECB">
              <w:rPr>
                <w:rFonts w:ascii="Arial" w:hAnsi="Arial" w:cs="Arial" w:hint="cs"/>
                <w:noProof/>
              </w:rPr>
              <w:t xml:space="preserve"> 5058</w:t>
            </w:r>
          </w:p>
        </w:tc>
        <w:tc>
          <w:tcPr>
            <w:tcW w:w="2340" w:type="dxa"/>
            <w:shd w:val="clear" w:color="auto" w:fill="auto"/>
          </w:tcPr>
          <w:p w:rsidR="008C2ECB" w:rsidRPr="008C2ECB" w:rsidRDefault="008C2ECB" w:rsidP="008C2ECB">
            <w:pPr>
              <w:rPr>
                <w:rFonts w:ascii="Arial" w:hAnsi="Arial" w:cs="David"/>
                <w:noProof/>
                <w:rtl/>
              </w:rPr>
            </w:pPr>
          </w:p>
        </w:tc>
      </w:tr>
      <w:tr w:rsidR="008C2ECB" w:rsidRPr="008C2ECB">
        <w:tc>
          <w:tcPr>
            <w:tcW w:w="2535" w:type="dxa"/>
            <w:shd w:val="clear" w:color="auto" w:fill="EEECE1"/>
          </w:tcPr>
          <w:p w:rsidR="008C2ECB" w:rsidRPr="008C2ECB" w:rsidRDefault="008C2ECB" w:rsidP="008C2ECB">
            <w:pPr>
              <w:rPr>
                <w:rFonts w:ascii="Arial" w:hAnsi="Arial" w:cs="David"/>
                <w:bCs/>
                <w:noProof/>
                <w:color w:val="943634"/>
                <w:rtl/>
              </w:rPr>
            </w:pPr>
            <w:r w:rsidRPr="008C2ECB">
              <w:rPr>
                <w:rFonts w:ascii="Arial" w:hAnsi="Arial" w:cs="David" w:hint="cs"/>
                <w:bCs/>
                <w:noProof/>
                <w:color w:val="943634"/>
                <w:rtl/>
              </w:rPr>
              <w:t>שם הספק</w:t>
            </w:r>
          </w:p>
        </w:tc>
        <w:tc>
          <w:tcPr>
            <w:tcW w:w="3349" w:type="dxa"/>
            <w:gridSpan w:val="4"/>
            <w:shd w:val="clear" w:color="auto" w:fill="EEECE1"/>
          </w:tcPr>
          <w:p w:rsidR="008C2ECB" w:rsidRPr="008C2ECB" w:rsidRDefault="008C2ECB" w:rsidP="008C2ECB">
            <w:pPr>
              <w:rPr>
                <w:rFonts w:ascii="Arial" w:hAnsi="Arial" w:cs="David"/>
                <w:bCs/>
                <w:noProof/>
                <w:color w:val="943634"/>
                <w:rtl/>
              </w:rPr>
            </w:pPr>
            <w:r w:rsidRPr="008C2ECB">
              <w:rPr>
                <w:rFonts w:ascii="Arial" w:hAnsi="Arial" w:cs="David" w:hint="cs"/>
                <w:bCs/>
                <w:noProof/>
                <w:color w:val="943634"/>
                <w:rtl/>
              </w:rPr>
              <w:t>מדינה</w:t>
            </w:r>
          </w:p>
        </w:tc>
        <w:tc>
          <w:tcPr>
            <w:tcW w:w="3472" w:type="dxa"/>
            <w:gridSpan w:val="2"/>
            <w:shd w:val="clear" w:color="auto" w:fill="EEECE1"/>
          </w:tcPr>
          <w:p w:rsidR="008C2ECB" w:rsidRPr="008C2ECB" w:rsidRDefault="008C2ECB" w:rsidP="008C2ECB">
            <w:pPr>
              <w:rPr>
                <w:rFonts w:ascii="Arial" w:hAnsi="Arial" w:cs="David"/>
                <w:bCs/>
                <w:noProof/>
                <w:rtl/>
              </w:rPr>
            </w:pPr>
            <w:r w:rsidRPr="008C2ECB">
              <w:rPr>
                <w:rFonts w:ascii="Arial" w:hAnsi="Arial" w:cs="David"/>
                <w:bCs/>
                <w:noProof/>
                <w:color w:val="943634"/>
                <w:rtl/>
              </w:rPr>
              <w:t>מספר הספק</w:t>
            </w:r>
            <w:r w:rsidRPr="008C2ECB">
              <w:rPr>
                <w:rFonts w:ascii="Arial" w:hAnsi="Arial" w:cs="David"/>
                <w:bCs/>
                <w:noProof/>
                <w:rtl/>
              </w:rPr>
              <w:t xml:space="preserve"> </w:t>
            </w:r>
            <w:r w:rsidRPr="008C2ECB">
              <w:rPr>
                <w:rStyle w:val="Char"/>
                <w:rFonts w:cs="David"/>
                <w:noProof/>
                <w:sz w:val="22"/>
                <w:szCs w:val="22"/>
                <w:rtl/>
              </w:rPr>
              <w:t>(ח.פ/ח.צ/ע.מ/מספר עמותה)</w:t>
            </w:r>
          </w:p>
        </w:tc>
      </w:tr>
      <w:tr w:rsidR="008C2ECB" w:rsidRPr="008C2ECB">
        <w:tc>
          <w:tcPr>
            <w:tcW w:w="2535" w:type="dxa"/>
            <w:shd w:val="clear" w:color="auto" w:fill="auto"/>
          </w:tcPr>
          <w:p w:rsidR="008C2ECB" w:rsidRPr="008C2ECB" w:rsidRDefault="008C2ECB" w:rsidP="008C2ECB">
            <w:pPr>
              <w:rPr>
                <w:rFonts w:ascii="Arial" w:hAnsi="Arial" w:cs="David"/>
                <w:noProof/>
                <w:rtl/>
              </w:rPr>
            </w:pPr>
            <w:r w:rsidRPr="008C2ECB">
              <w:rPr>
                <w:rFonts w:ascii="Arial" w:hAnsi="Arial" w:cs="Arial" w:hint="cs"/>
                <w:noProof/>
                <w:rtl/>
              </w:rPr>
              <w:t>א.ל.ע.ד - אל עיר דוד (מגלים)</w:t>
            </w:r>
          </w:p>
        </w:tc>
        <w:tc>
          <w:tcPr>
            <w:tcW w:w="3349" w:type="dxa"/>
            <w:gridSpan w:val="4"/>
            <w:shd w:val="clear" w:color="auto" w:fill="auto"/>
          </w:tcPr>
          <w:p w:rsidR="008C2ECB" w:rsidRPr="008C2ECB" w:rsidRDefault="008C2ECB" w:rsidP="008C2ECB">
            <w:pPr>
              <w:rPr>
                <w:rFonts w:ascii="Arial" w:hAnsi="Arial" w:cs="David"/>
                <w:noProof/>
                <w:rtl/>
              </w:rPr>
            </w:pPr>
            <w:r w:rsidRPr="008C2ECB">
              <w:rPr>
                <w:rFonts w:ascii="Arial" w:hAnsi="Arial" w:cs="Arial" w:hint="cs"/>
                <w:noProof/>
                <w:rtl/>
              </w:rPr>
              <w:t>ישראל</w:t>
            </w:r>
          </w:p>
        </w:tc>
        <w:tc>
          <w:tcPr>
            <w:tcW w:w="3472" w:type="dxa"/>
            <w:gridSpan w:val="2"/>
            <w:shd w:val="clear" w:color="auto" w:fill="auto"/>
          </w:tcPr>
          <w:p w:rsidR="008C2ECB" w:rsidRPr="008C2ECB" w:rsidRDefault="008C2ECB" w:rsidP="008C2ECB">
            <w:pPr>
              <w:rPr>
                <w:rFonts w:ascii="Arial" w:hAnsi="Arial" w:cs="David"/>
                <w:noProof/>
                <w:rtl/>
              </w:rPr>
            </w:pPr>
            <w:r w:rsidRPr="008C2ECB">
              <w:rPr>
                <w:rFonts w:ascii="Arial" w:hAnsi="Arial" w:cs="Arial" w:hint="cs"/>
                <w:noProof/>
              </w:rPr>
              <w:t>40009103</w:t>
            </w:r>
          </w:p>
        </w:tc>
      </w:tr>
    </w:tbl>
    <w:bookmarkEnd w:id="0"/>
    <w:p w:rsidR="009C24E7" w:rsidRPr="008C2ECB" w:rsidRDefault="009C24E7" w:rsidP="008C2ECB">
      <w:pPr>
        <w:pStyle w:val="a9"/>
        <w:ind w:left="0"/>
        <w:rPr>
          <w:rFonts w:cs="David"/>
          <w:rtl/>
        </w:rPr>
      </w:pPr>
      <w:r w:rsidRPr="008C2ECB">
        <w:rPr>
          <w:rFonts w:cs="David" w:hint="cs"/>
          <w:rtl/>
        </w:rPr>
        <w:t>תיאור מהות ההתקשרות</w:t>
      </w:r>
    </w:p>
    <w:tbl>
      <w:tblPr>
        <w:bidiVisual/>
        <w:tblW w:w="9599" w:type="dxa"/>
        <w:tblInd w:w="-3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599"/>
      </w:tblGrid>
      <w:tr w:rsidR="00623572" w:rsidRPr="008C2ECB" w:rsidTr="009C24E7">
        <w:trPr>
          <w:trHeight w:val="330"/>
        </w:trPr>
        <w:tc>
          <w:tcPr>
            <w:tcW w:w="9599" w:type="dxa"/>
          </w:tcPr>
          <w:p w:rsidR="009C24E7" w:rsidRPr="008C2ECB" w:rsidRDefault="00480457" w:rsidP="008C2ECB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Arial" w:hAnsi="Arial" w:cs="David"/>
                <w:color w:val="auto"/>
                <w:rtl/>
              </w:rPr>
            </w:pPr>
            <w:r w:rsidRPr="008C2ECB">
              <w:rPr>
                <w:rFonts w:ascii="Arial" w:hAnsi="Arial" w:cs="David" w:hint="cs"/>
                <w:color w:val="auto"/>
                <w:rtl/>
              </w:rPr>
              <w:t xml:space="preserve">אגף להכשרה מקצועית בתיירות מבקש אישור התקשרות עם </w:t>
            </w:r>
            <w:r w:rsidR="00D87D7B" w:rsidRPr="008C2ECB">
              <w:rPr>
                <w:rFonts w:ascii="Arial" w:hAnsi="Arial" w:cs="David" w:hint="cs"/>
                <w:color w:val="auto"/>
                <w:rtl/>
              </w:rPr>
              <w:t xml:space="preserve">עמותת </w:t>
            </w:r>
            <w:r w:rsidRPr="008C2ECB">
              <w:rPr>
                <w:rFonts w:ascii="Arial" w:hAnsi="Arial" w:cs="David" w:hint="cs"/>
                <w:color w:val="auto"/>
                <w:rtl/>
              </w:rPr>
              <w:t>"</w:t>
            </w:r>
            <w:proofErr w:type="spellStart"/>
            <w:r w:rsidRPr="008C2ECB">
              <w:rPr>
                <w:rFonts w:ascii="Arial" w:hAnsi="Arial" w:cs="David" w:hint="cs"/>
                <w:color w:val="auto"/>
                <w:rtl/>
              </w:rPr>
              <w:t>א</w:t>
            </w:r>
            <w:r w:rsidR="00D87D7B" w:rsidRPr="008C2ECB">
              <w:rPr>
                <w:rFonts w:ascii="Arial" w:hAnsi="Arial" w:cs="David" w:hint="cs"/>
                <w:color w:val="auto"/>
                <w:rtl/>
              </w:rPr>
              <w:t>ל</w:t>
            </w:r>
            <w:r w:rsidRPr="008C2ECB">
              <w:rPr>
                <w:rFonts w:ascii="Arial" w:hAnsi="Arial" w:cs="David" w:hint="cs"/>
                <w:color w:val="auto"/>
                <w:rtl/>
              </w:rPr>
              <w:t>ע</w:t>
            </w:r>
            <w:r w:rsidR="00D87D7B" w:rsidRPr="008C2ECB">
              <w:rPr>
                <w:rFonts w:ascii="Arial" w:hAnsi="Arial" w:cs="David" w:hint="cs"/>
                <w:color w:val="auto"/>
                <w:rtl/>
              </w:rPr>
              <w:t>"</w:t>
            </w:r>
            <w:r w:rsidRPr="008C2ECB">
              <w:rPr>
                <w:rFonts w:ascii="Arial" w:hAnsi="Arial" w:cs="David" w:hint="cs"/>
                <w:color w:val="auto"/>
                <w:rtl/>
              </w:rPr>
              <w:t>ד</w:t>
            </w:r>
            <w:proofErr w:type="spellEnd"/>
            <w:r w:rsidRPr="008C2ECB">
              <w:rPr>
                <w:rFonts w:ascii="Arial" w:hAnsi="Arial" w:cs="David" w:hint="cs"/>
                <w:color w:val="auto"/>
                <w:rtl/>
              </w:rPr>
              <w:t xml:space="preserve"> </w:t>
            </w:r>
            <w:r w:rsidRPr="008C2ECB">
              <w:rPr>
                <w:rFonts w:ascii="Arial" w:hAnsi="Arial" w:cs="David"/>
                <w:color w:val="auto"/>
                <w:rtl/>
              </w:rPr>
              <w:t>–</w:t>
            </w:r>
            <w:r w:rsidRPr="008C2ECB">
              <w:rPr>
                <w:rFonts w:ascii="Arial" w:hAnsi="Arial" w:cs="David" w:hint="cs"/>
                <w:color w:val="auto"/>
                <w:rtl/>
              </w:rPr>
              <w:t xml:space="preserve"> אל עיר דוד (מגלים)" לשם קיום 3 השתלמויות למורי הדרך בשנת 2018.</w:t>
            </w:r>
          </w:p>
          <w:p w:rsidR="00480457" w:rsidRPr="008C2ECB" w:rsidRDefault="00480457" w:rsidP="008C2ECB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Arial" w:hAnsi="Arial" w:cs="David"/>
                <w:color w:val="auto"/>
                <w:rtl/>
              </w:rPr>
            </w:pPr>
            <w:r w:rsidRPr="008C2ECB">
              <w:rPr>
                <w:rFonts w:ascii="Arial" w:hAnsi="Arial" w:cs="David" w:hint="cs"/>
                <w:color w:val="auto"/>
                <w:rtl/>
              </w:rPr>
              <w:t xml:space="preserve">ההשתלמויות יעסקו בחידושים בחפירות ובמחקר במרכב עיר דוד וירושלים הקדומה. את ההשתלמויות יעבירו מיטב החוקרים והארכיאולוגים החופרים בשנים האחרונות את עיר דוד. חוקרים אלה מכירים לעומק את החידושים המחקריים באזור </w:t>
            </w:r>
            <w:r w:rsidR="00DC348C" w:rsidRPr="008C2ECB">
              <w:rPr>
                <w:rFonts w:ascii="Arial" w:hAnsi="Arial" w:cs="David" w:hint="cs"/>
                <w:color w:val="auto"/>
                <w:rtl/>
              </w:rPr>
              <w:t xml:space="preserve">זה וכן  המשתתפים בהשתלמות יבקרו באתרים : דגם רובוטי של ירושלים הקדומה, שביל </w:t>
            </w:r>
            <w:proofErr w:type="spellStart"/>
            <w:r w:rsidR="00DC348C" w:rsidRPr="008C2ECB">
              <w:rPr>
                <w:rFonts w:ascii="Arial" w:hAnsi="Arial" w:cs="David" w:hint="cs"/>
                <w:color w:val="auto"/>
                <w:rtl/>
              </w:rPr>
              <w:t>העליה</w:t>
            </w:r>
            <w:proofErr w:type="spellEnd"/>
            <w:r w:rsidR="00DC348C" w:rsidRPr="008C2ECB">
              <w:rPr>
                <w:rFonts w:ascii="Arial" w:hAnsi="Arial" w:cs="David" w:hint="cs"/>
                <w:color w:val="auto"/>
                <w:rtl/>
              </w:rPr>
              <w:t>, גבעתי 360 ומופע הלילה החדש של העיר דוד- הללויה. לאור האמור לעיל,  לא ניתן לבחון הצעות נוספות.</w:t>
            </w:r>
          </w:p>
          <w:p w:rsidR="00D87D7B" w:rsidRPr="008C2ECB" w:rsidRDefault="00D87D7B" w:rsidP="008C2ECB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Arial" w:hAnsi="Arial" w:cs="David"/>
                <w:color w:val="auto"/>
                <w:rtl/>
              </w:rPr>
            </w:pPr>
          </w:p>
          <w:p w:rsidR="00D87D7B" w:rsidRPr="008C2ECB" w:rsidRDefault="00D87D7B" w:rsidP="008C2ECB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Arial" w:hAnsi="Arial" w:cs="David"/>
                <w:color w:val="auto"/>
                <w:rtl/>
              </w:rPr>
            </w:pPr>
            <w:r w:rsidRPr="008C2ECB">
              <w:rPr>
                <w:rFonts w:ascii="Arial" w:hAnsi="Arial" w:cs="David" w:hint="cs"/>
                <w:color w:val="auto"/>
                <w:rtl/>
              </w:rPr>
              <w:t>להלן פירוט עלות ההשתלמויות</w:t>
            </w:r>
            <w:r w:rsidR="00DC348C" w:rsidRPr="008C2ECB">
              <w:rPr>
                <w:rFonts w:ascii="Arial" w:hAnsi="Arial" w:cs="David" w:hint="cs"/>
                <w:color w:val="auto"/>
                <w:rtl/>
              </w:rPr>
              <w:t xml:space="preserve"> בסך כולל של 5,058 ₪ </w:t>
            </w:r>
            <w:r w:rsidRPr="008C2ECB">
              <w:rPr>
                <w:rFonts w:ascii="Arial" w:hAnsi="Arial" w:cs="David" w:hint="cs"/>
                <w:color w:val="auto"/>
                <w:rtl/>
              </w:rPr>
              <w:t>:</w:t>
            </w:r>
          </w:p>
          <w:p w:rsidR="00D87D7B" w:rsidRPr="008C2ECB" w:rsidRDefault="00D87D7B" w:rsidP="008C2ECB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Arial" w:hAnsi="Arial" w:cs="David"/>
                <w:color w:val="auto"/>
                <w:rtl/>
              </w:rPr>
            </w:pPr>
            <w:r w:rsidRPr="008C2ECB">
              <w:rPr>
                <w:rFonts w:ascii="Arial" w:hAnsi="Arial" w:cs="David" w:hint="cs"/>
                <w:color w:val="auto"/>
                <w:rtl/>
              </w:rPr>
              <w:t xml:space="preserve">9/7/2018- 281 ₪ לשעת הדרכה </w:t>
            </w:r>
            <w:r w:rsidRPr="008C2ECB">
              <w:rPr>
                <w:rFonts w:ascii="Arial" w:hAnsi="Arial" w:cs="David" w:hint="cs"/>
                <w:color w:val="auto"/>
              </w:rPr>
              <w:t>X</w:t>
            </w:r>
            <w:r w:rsidRPr="008C2ECB">
              <w:rPr>
                <w:rFonts w:ascii="Arial" w:hAnsi="Arial" w:cs="David" w:hint="cs"/>
                <w:color w:val="auto"/>
                <w:rtl/>
              </w:rPr>
              <w:t xml:space="preserve"> 5 שעות הדרכה= 1,405 ₪ </w:t>
            </w:r>
          </w:p>
          <w:p w:rsidR="00D87D7B" w:rsidRPr="008C2ECB" w:rsidRDefault="00D87D7B" w:rsidP="008C2ECB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Arial" w:hAnsi="Arial" w:cs="David"/>
                <w:color w:val="auto"/>
                <w:rtl/>
              </w:rPr>
            </w:pPr>
            <w:r w:rsidRPr="008C2ECB">
              <w:rPr>
                <w:rFonts w:ascii="Arial" w:hAnsi="Arial" w:cs="David" w:hint="cs"/>
                <w:color w:val="auto"/>
                <w:rtl/>
              </w:rPr>
              <w:t>13/8/2018- 281 ₪ לשעת הדרכה</w:t>
            </w:r>
            <w:r w:rsidR="00DC348C" w:rsidRPr="008C2ECB">
              <w:rPr>
                <w:rFonts w:ascii="Arial" w:hAnsi="Arial" w:cs="David" w:hint="cs"/>
                <w:color w:val="auto"/>
                <w:rtl/>
              </w:rPr>
              <w:t xml:space="preserve"> </w:t>
            </w:r>
            <w:r w:rsidR="00DC348C" w:rsidRPr="008C2ECB">
              <w:rPr>
                <w:rFonts w:ascii="Arial" w:hAnsi="Arial" w:cs="David" w:hint="cs"/>
                <w:color w:val="auto"/>
              </w:rPr>
              <w:t>X</w:t>
            </w:r>
            <w:r w:rsidR="00DC348C" w:rsidRPr="008C2ECB">
              <w:rPr>
                <w:rFonts w:ascii="Arial" w:hAnsi="Arial" w:cs="David" w:hint="cs"/>
                <w:color w:val="auto"/>
                <w:rtl/>
              </w:rPr>
              <w:t xml:space="preserve"> 4 שעות הדרכה= 1,124 ₪ </w:t>
            </w:r>
          </w:p>
          <w:p w:rsidR="009C24E7" w:rsidRPr="008C2ECB" w:rsidRDefault="00DC348C" w:rsidP="008C2ECB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Arial" w:hAnsi="Arial" w:cs="David"/>
                <w:color w:val="auto"/>
                <w:rtl/>
              </w:rPr>
            </w:pPr>
            <w:r w:rsidRPr="008C2ECB">
              <w:rPr>
                <w:rFonts w:ascii="Arial" w:hAnsi="Arial" w:cs="David" w:hint="cs"/>
                <w:color w:val="auto"/>
                <w:rtl/>
              </w:rPr>
              <w:t xml:space="preserve">7/11/2018- 281 ₪ לשעת הדרכה </w:t>
            </w:r>
            <w:r w:rsidRPr="008C2ECB">
              <w:rPr>
                <w:rFonts w:ascii="Arial" w:hAnsi="Arial" w:cs="David" w:hint="cs"/>
                <w:color w:val="auto"/>
              </w:rPr>
              <w:t>X</w:t>
            </w:r>
            <w:r w:rsidRPr="008C2ECB">
              <w:rPr>
                <w:rFonts w:ascii="Arial" w:hAnsi="Arial" w:cs="David" w:hint="cs"/>
                <w:color w:val="auto"/>
                <w:rtl/>
              </w:rPr>
              <w:t xml:space="preserve"> </w:t>
            </w:r>
            <w:r w:rsidRPr="008C2ECB">
              <w:rPr>
                <w:rFonts w:ascii="Arial" w:hAnsi="Arial" w:cs="David" w:hint="cs"/>
                <w:color w:val="auto"/>
                <w:highlight w:val="yellow"/>
                <w:rtl/>
              </w:rPr>
              <w:t>9 שעות הדרכה</w:t>
            </w:r>
            <w:r w:rsidRPr="008C2ECB">
              <w:rPr>
                <w:rFonts w:ascii="Arial" w:hAnsi="Arial" w:cs="David" w:hint="cs"/>
                <w:color w:val="auto"/>
                <w:rtl/>
              </w:rPr>
              <w:t xml:space="preserve">= 2,529 ₪ </w:t>
            </w:r>
          </w:p>
        </w:tc>
      </w:tr>
    </w:tbl>
    <w:p w:rsidR="00DB179F" w:rsidRPr="008C2ECB" w:rsidRDefault="00E85A1A" w:rsidP="008C2ECB">
      <w:pPr>
        <w:pStyle w:val="a9"/>
        <w:ind w:left="0" w:hanging="144"/>
        <w:rPr>
          <w:rFonts w:cs="David"/>
          <w:rtl/>
        </w:rPr>
      </w:pPr>
      <w:r w:rsidRPr="008C2ECB">
        <w:rPr>
          <w:rFonts w:cs="David" w:hint="cs"/>
          <w:rtl/>
        </w:rPr>
        <w:t xml:space="preserve">  </w:t>
      </w:r>
      <w:r w:rsidR="00DB179F" w:rsidRPr="008C2ECB">
        <w:rPr>
          <w:rFonts w:cs="David" w:hint="cs"/>
          <w:rtl/>
        </w:rPr>
        <w:t>החלטת הוועדה</w:t>
      </w:r>
    </w:p>
    <w:tbl>
      <w:tblPr>
        <w:bidiVisual/>
        <w:tblW w:w="9599" w:type="dxa"/>
        <w:tblInd w:w="-3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599"/>
      </w:tblGrid>
      <w:tr w:rsidR="00DC348C" w:rsidRPr="008C2ECB" w:rsidTr="00FA4806">
        <w:trPr>
          <w:trHeight w:val="330"/>
        </w:trPr>
        <w:tc>
          <w:tcPr>
            <w:tcW w:w="9518" w:type="dxa"/>
          </w:tcPr>
          <w:p w:rsidR="00DB179F" w:rsidRPr="008C2ECB" w:rsidRDefault="00DC348C" w:rsidP="008C2ECB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Arial" w:hAnsi="Arial" w:cs="David"/>
                <w:b/>
                <w:bCs/>
                <w:color w:val="auto"/>
                <w:rtl/>
              </w:rPr>
            </w:pPr>
            <w:r w:rsidRPr="008C2ECB">
              <w:rPr>
                <w:rFonts w:ascii="Arial" w:hAnsi="Arial" w:cs="David" w:hint="cs"/>
                <w:b/>
                <w:bCs/>
                <w:color w:val="auto"/>
                <w:rtl/>
              </w:rPr>
              <w:t>הוועדה מאשרת התקשרות עם עמותת "</w:t>
            </w:r>
            <w:proofErr w:type="spellStart"/>
            <w:r w:rsidRPr="008C2ECB">
              <w:rPr>
                <w:rFonts w:ascii="Arial" w:hAnsi="Arial" w:cs="David" w:hint="cs"/>
                <w:b/>
                <w:bCs/>
                <w:color w:val="auto"/>
                <w:rtl/>
              </w:rPr>
              <w:t>אלע"ד</w:t>
            </w:r>
            <w:proofErr w:type="spellEnd"/>
            <w:r w:rsidRPr="008C2ECB">
              <w:rPr>
                <w:rFonts w:ascii="Arial" w:hAnsi="Arial" w:cs="David" w:hint="cs"/>
                <w:b/>
                <w:bCs/>
                <w:color w:val="auto"/>
                <w:rtl/>
              </w:rPr>
              <w:t xml:space="preserve"> </w:t>
            </w:r>
            <w:r w:rsidRPr="008C2ECB">
              <w:rPr>
                <w:rFonts w:ascii="Arial" w:hAnsi="Arial" w:cs="David"/>
                <w:b/>
                <w:bCs/>
                <w:color w:val="auto"/>
                <w:rtl/>
              </w:rPr>
              <w:t>–</w:t>
            </w:r>
            <w:r w:rsidRPr="008C2ECB">
              <w:rPr>
                <w:rFonts w:ascii="Arial" w:hAnsi="Arial" w:cs="David" w:hint="cs"/>
                <w:b/>
                <w:bCs/>
                <w:color w:val="auto"/>
                <w:rtl/>
              </w:rPr>
              <w:t xml:space="preserve"> אל עיר דוד (מגלים)" לשם קיום 3 השתלמויות למורי הדרך בתאריכים 9/7/2018, 13/8/2018 ו 7/11/2018, בסך כולל של 5,058 ₪, כמפורט בבקשה דלעיל.</w:t>
            </w:r>
          </w:p>
          <w:p w:rsidR="00DC348C" w:rsidRPr="008C2ECB" w:rsidRDefault="00DC348C" w:rsidP="008C2ECB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Arial" w:hAnsi="Arial" w:cs="David"/>
                <w:b/>
                <w:bCs/>
                <w:color w:val="auto"/>
                <w:rtl/>
              </w:rPr>
            </w:pPr>
            <w:r w:rsidRPr="008C2ECB">
              <w:rPr>
                <w:rFonts w:ascii="Arial" w:hAnsi="Arial" w:cs="David" w:hint="cs"/>
                <w:b/>
                <w:bCs/>
                <w:color w:val="auto"/>
                <w:rtl/>
              </w:rPr>
              <w:t>ההתקשרות מאושרת לפי תקנה 3 (1) לתקנות חובת המכרזים.</w:t>
            </w:r>
          </w:p>
          <w:p w:rsidR="00DC348C" w:rsidRPr="008C2ECB" w:rsidRDefault="00DC348C" w:rsidP="008C2ECB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Arial" w:hAnsi="Arial" w:cs="David"/>
                <w:b/>
                <w:bCs/>
                <w:color w:val="auto"/>
                <w:rtl/>
              </w:rPr>
            </w:pPr>
          </w:p>
          <w:p w:rsidR="00DB179F" w:rsidRPr="008C2ECB" w:rsidRDefault="00DC348C" w:rsidP="008C2ECB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Arial" w:hAnsi="Arial" w:cs="David"/>
                <w:color w:val="auto"/>
                <w:rtl/>
              </w:rPr>
            </w:pPr>
            <w:r w:rsidRPr="008C2ECB">
              <w:rPr>
                <w:rFonts w:ascii="Arial" w:hAnsi="Arial" w:cs="David" w:hint="cs"/>
                <w:b/>
                <w:bCs/>
                <w:color w:val="auto"/>
                <w:rtl/>
              </w:rPr>
              <w:t xml:space="preserve">הערה: </w:t>
            </w:r>
            <w:r w:rsidRPr="008C2ECB">
              <w:rPr>
                <w:rFonts w:ascii="Arial" w:hAnsi="Arial" w:cs="David" w:hint="cs"/>
                <w:b/>
                <w:color w:val="auto"/>
                <w:rtl/>
              </w:rPr>
              <w:t>אין לראות בפרוטוקול זה התקשרות או התחייבות להתקשרות כלפי הספק. לצורך מימוש אישור ועדת מכרזים, יש לערוך הסכם שיחתם על ידי מורשי החתימה המוסמכים לחייב את המשרד/הנציגות. בלא הסכם חתום כנדרש לעיל, לא ניתן להתחיל במתן השירותים ו/או קבלת הטובין.</w:t>
            </w:r>
          </w:p>
        </w:tc>
      </w:tr>
    </w:tbl>
    <w:p w:rsidR="00DB179F" w:rsidRPr="008C2ECB" w:rsidRDefault="00E85A1A" w:rsidP="008C2ECB">
      <w:pPr>
        <w:pStyle w:val="a9"/>
        <w:ind w:left="0" w:hanging="144"/>
        <w:rPr>
          <w:rFonts w:cs="David"/>
          <w:rtl/>
        </w:rPr>
      </w:pPr>
      <w:r w:rsidRPr="008C2ECB">
        <w:rPr>
          <w:rFonts w:cs="David" w:hint="cs"/>
          <w:rtl/>
        </w:rPr>
        <w:t xml:space="preserve">  </w:t>
      </w:r>
      <w:r w:rsidR="00DB179F" w:rsidRPr="008C2ECB">
        <w:rPr>
          <w:rFonts w:cs="David"/>
          <w:rtl/>
        </w:rPr>
        <w:t>חתימת חברי הו</w:t>
      </w:r>
      <w:r w:rsidR="00DB179F" w:rsidRPr="008C2ECB">
        <w:rPr>
          <w:rFonts w:cs="David" w:hint="cs"/>
          <w:rtl/>
        </w:rPr>
        <w:t>ו</w:t>
      </w:r>
      <w:r w:rsidR="00DB179F" w:rsidRPr="008C2ECB">
        <w:rPr>
          <w:rFonts w:cs="David"/>
          <w:rtl/>
        </w:rPr>
        <w:t>עדה</w:t>
      </w:r>
      <w:bookmarkStart w:id="1" w:name="_GoBack"/>
      <w:bookmarkEnd w:id="1"/>
    </w:p>
    <w:tbl>
      <w:tblPr>
        <w:bidiVisual/>
        <w:tblW w:w="9599" w:type="dxa"/>
        <w:tblInd w:w="-3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21"/>
        <w:gridCol w:w="2612"/>
        <w:gridCol w:w="2919"/>
        <w:gridCol w:w="3147"/>
      </w:tblGrid>
      <w:tr w:rsidR="00DC348C" w:rsidRPr="008C2ECB" w:rsidTr="00DC348C">
        <w:trPr>
          <w:trHeight w:val="235"/>
        </w:trPr>
        <w:tc>
          <w:tcPr>
            <w:tcW w:w="898" w:type="dxa"/>
            <w:tcBorders>
              <w:bottom w:val="single" w:sz="4" w:space="0" w:color="auto"/>
            </w:tcBorders>
          </w:tcPr>
          <w:p w:rsidR="00DB179F" w:rsidRPr="008C2ECB" w:rsidRDefault="00DB179F" w:rsidP="008C2ECB">
            <w:pPr>
              <w:rPr>
                <w:rFonts w:ascii="Arial" w:hAnsi="Arial" w:cs="David"/>
                <w:color w:val="auto"/>
                <w:rtl/>
              </w:rPr>
            </w:pPr>
          </w:p>
        </w:tc>
        <w:tc>
          <w:tcPr>
            <w:tcW w:w="2546" w:type="dxa"/>
            <w:shd w:val="clear" w:color="auto" w:fill="EEECE1"/>
            <w:vAlign w:val="center"/>
          </w:tcPr>
          <w:p w:rsidR="00DB179F" w:rsidRPr="008C2ECB" w:rsidRDefault="00DB179F" w:rsidP="008C2ECB">
            <w:pPr>
              <w:jc w:val="center"/>
              <w:rPr>
                <w:rFonts w:ascii="Arial" w:hAnsi="Arial" w:cs="David"/>
                <w:b/>
                <w:bCs/>
                <w:color w:val="auto"/>
                <w:rtl/>
              </w:rPr>
            </w:pPr>
            <w:r w:rsidRPr="008C2ECB">
              <w:rPr>
                <w:rFonts w:ascii="Arial" w:hAnsi="Arial" w:cs="David" w:hint="cs"/>
                <w:b/>
                <w:bCs/>
                <w:color w:val="auto"/>
                <w:rtl/>
              </w:rPr>
              <w:t>יושב ראש</w:t>
            </w:r>
          </w:p>
        </w:tc>
        <w:tc>
          <w:tcPr>
            <w:tcW w:w="2845" w:type="dxa"/>
            <w:shd w:val="clear" w:color="auto" w:fill="EEECE1"/>
            <w:vAlign w:val="center"/>
          </w:tcPr>
          <w:p w:rsidR="00DB179F" w:rsidRPr="008C2ECB" w:rsidRDefault="00DB179F" w:rsidP="008C2ECB">
            <w:pPr>
              <w:jc w:val="center"/>
              <w:rPr>
                <w:rFonts w:ascii="Arial" w:hAnsi="Arial" w:cs="David"/>
                <w:b/>
                <w:bCs/>
                <w:color w:val="auto"/>
                <w:rtl/>
              </w:rPr>
            </w:pPr>
            <w:r w:rsidRPr="008C2ECB">
              <w:rPr>
                <w:rFonts w:ascii="Arial" w:hAnsi="Arial" w:cs="David" w:hint="cs"/>
                <w:b/>
                <w:bCs/>
                <w:color w:val="auto"/>
                <w:rtl/>
              </w:rPr>
              <w:t>חשב</w:t>
            </w:r>
            <w:r w:rsidR="00DC348C" w:rsidRPr="008C2ECB">
              <w:rPr>
                <w:rFonts w:ascii="Arial" w:hAnsi="Arial" w:cs="David" w:hint="cs"/>
                <w:b/>
                <w:bCs/>
                <w:color w:val="auto"/>
                <w:rtl/>
              </w:rPr>
              <w:t>ת</w:t>
            </w:r>
          </w:p>
        </w:tc>
        <w:tc>
          <w:tcPr>
            <w:tcW w:w="3067" w:type="dxa"/>
            <w:shd w:val="clear" w:color="auto" w:fill="EEECE1"/>
            <w:vAlign w:val="center"/>
          </w:tcPr>
          <w:p w:rsidR="00DB179F" w:rsidRPr="008C2ECB" w:rsidRDefault="00DB179F" w:rsidP="008C2ECB">
            <w:pPr>
              <w:jc w:val="center"/>
              <w:rPr>
                <w:rFonts w:ascii="Arial" w:hAnsi="Arial" w:cs="David"/>
                <w:b/>
                <w:bCs/>
                <w:color w:val="auto"/>
                <w:rtl/>
              </w:rPr>
            </w:pPr>
            <w:r w:rsidRPr="008C2ECB">
              <w:rPr>
                <w:rFonts w:ascii="Arial" w:hAnsi="Arial" w:cs="David" w:hint="cs"/>
                <w:b/>
                <w:bCs/>
                <w:color w:val="auto"/>
                <w:rtl/>
              </w:rPr>
              <w:t>יועץ משפטי</w:t>
            </w:r>
          </w:p>
        </w:tc>
      </w:tr>
      <w:tr w:rsidR="00DC348C" w:rsidRPr="008C2ECB" w:rsidTr="00FA4806">
        <w:trPr>
          <w:trHeight w:val="276"/>
        </w:trPr>
        <w:tc>
          <w:tcPr>
            <w:tcW w:w="898" w:type="dxa"/>
            <w:shd w:val="clear" w:color="auto" w:fill="EEECE1"/>
            <w:vAlign w:val="center"/>
          </w:tcPr>
          <w:p w:rsidR="00DB179F" w:rsidRPr="008C2ECB" w:rsidRDefault="00DB179F" w:rsidP="008C2ECB">
            <w:pPr>
              <w:rPr>
                <w:rFonts w:ascii="Arial" w:hAnsi="Arial" w:cs="David"/>
                <w:b/>
                <w:bCs/>
                <w:color w:val="auto"/>
                <w:rtl/>
              </w:rPr>
            </w:pPr>
            <w:r w:rsidRPr="008C2ECB">
              <w:rPr>
                <w:rFonts w:ascii="Arial" w:hAnsi="Arial" w:cs="David" w:hint="cs"/>
                <w:b/>
                <w:bCs/>
                <w:color w:val="auto"/>
                <w:rtl/>
              </w:rPr>
              <w:t>שם</w:t>
            </w:r>
          </w:p>
        </w:tc>
        <w:tc>
          <w:tcPr>
            <w:tcW w:w="2546" w:type="dxa"/>
            <w:vAlign w:val="center"/>
          </w:tcPr>
          <w:p w:rsidR="00DB179F" w:rsidRPr="008C2ECB" w:rsidRDefault="00DC348C" w:rsidP="008C2ECB">
            <w:pPr>
              <w:jc w:val="center"/>
              <w:rPr>
                <w:rFonts w:ascii="Arial" w:hAnsi="Arial" w:cs="David"/>
                <w:color w:val="auto"/>
                <w:rtl/>
              </w:rPr>
            </w:pPr>
            <w:r w:rsidRPr="008C2ECB">
              <w:rPr>
                <w:rFonts w:ascii="Arial" w:hAnsi="Arial" w:cs="David" w:hint="cs"/>
                <w:color w:val="auto"/>
                <w:rtl/>
              </w:rPr>
              <w:t>אמיר הלוי</w:t>
            </w:r>
          </w:p>
        </w:tc>
        <w:tc>
          <w:tcPr>
            <w:tcW w:w="2845" w:type="dxa"/>
            <w:vAlign w:val="center"/>
          </w:tcPr>
          <w:p w:rsidR="00DB179F" w:rsidRPr="008C2ECB" w:rsidRDefault="00DC348C" w:rsidP="008C2ECB">
            <w:pPr>
              <w:jc w:val="center"/>
              <w:rPr>
                <w:rFonts w:ascii="Arial" w:hAnsi="Arial" w:cs="David"/>
                <w:color w:val="auto"/>
                <w:rtl/>
              </w:rPr>
            </w:pPr>
            <w:r w:rsidRPr="008C2ECB">
              <w:rPr>
                <w:rFonts w:ascii="Arial" w:hAnsi="Arial" w:cs="David" w:hint="cs"/>
                <w:color w:val="auto"/>
                <w:rtl/>
              </w:rPr>
              <w:t>אורלית שאוליאן</w:t>
            </w:r>
          </w:p>
        </w:tc>
        <w:tc>
          <w:tcPr>
            <w:tcW w:w="3067" w:type="dxa"/>
            <w:vAlign w:val="center"/>
          </w:tcPr>
          <w:p w:rsidR="00DB179F" w:rsidRPr="008C2ECB" w:rsidRDefault="00DC348C" w:rsidP="008C2ECB">
            <w:pPr>
              <w:jc w:val="center"/>
              <w:rPr>
                <w:rFonts w:ascii="Arial" w:hAnsi="Arial" w:cs="David"/>
                <w:color w:val="auto"/>
                <w:rtl/>
              </w:rPr>
            </w:pPr>
            <w:r w:rsidRPr="008C2ECB">
              <w:rPr>
                <w:rFonts w:ascii="Arial" w:hAnsi="Arial" w:cs="David" w:hint="cs"/>
                <w:color w:val="auto"/>
                <w:rtl/>
              </w:rPr>
              <w:t>עו"ד רם ליסטמן</w:t>
            </w:r>
          </w:p>
        </w:tc>
      </w:tr>
      <w:tr w:rsidR="00DC348C" w:rsidRPr="008C2ECB" w:rsidTr="00FA4806">
        <w:trPr>
          <w:trHeight w:val="280"/>
        </w:trPr>
        <w:tc>
          <w:tcPr>
            <w:tcW w:w="898" w:type="dxa"/>
            <w:shd w:val="clear" w:color="auto" w:fill="EEECE1"/>
          </w:tcPr>
          <w:p w:rsidR="00DB179F" w:rsidRPr="008C2ECB" w:rsidRDefault="00DB179F" w:rsidP="008C2ECB">
            <w:pPr>
              <w:rPr>
                <w:rFonts w:ascii="Arial" w:hAnsi="Arial" w:cs="David"/>
                <w:b/>
                <w:bCs/>
                <w:color w:val="auto"/>
                <w:rtl/>
              </w:rPr>
            </w:pPr>
            <w:r w:rsidRPr="008C2ECB">
              <w:rPr>
                <w:rFonts w:ascii="Arial" w:hAnsi="Arial" w:cs="David" w:hint="cs"/>
                <w:b/>
                <w:bCs/>
                <w:color w:val="auto"/>
                <w:rtl/>
              </w:rPr>
              <w:t>תאריך</w:t>
            </w:r>
          </w:p>
        </w:tc>
        <w:tc>
          <w:tcPr>
            <w:tcW w:w="2546" w:type="dxa"/>
          </w:tcPr>
          <w:p w:rsidR="00DB179F" w:rsidRPr="008C2ECB" w:rsidRDefault="00DB179F" w:rsidP="008C2ECB">
            <w:pPr>
              <w:tabs>
                <w:tab w:val="left" w:pos="650"/>
              </w:tabs>
              <w:rPr>
                <w:rFonts w:ascii="Arial" w:hAnsi="Arial" w:cs="David"/>
                <w:color w:val="auto"/>
                <w:rtl/>
              </w:rPr>
            </w:pPr>
          </w:p>
        </w:tc>
        <w:tc>
          <w:tcPr>
            <w:tcW w:w="2845" w:type="dxa"/>
          </w:tcPr>
          <w:p w:rsidR="00DB179F" w:rsidRPr="008C2ECB" w:rsidRDefault="00DB179F" w:rsidP="008C2ECB">
            <w:pPr>
              <w:rPr>
                <w:rFonts w:ascii="Arial" w:hAnsi="Arial" w:cs="David"/>
                <w:color w:val="auto"/>
                <w:rtl/>
              </w:rPr>
            </w:pPr>
          </w:p>
          <w:p w:rsidR="00DB179F" w:rsidRPr="008C2ECB" w:rsidRDefault="00DB179F" w:rsidP="008C2ECB">
            <w:pPr>
              <w:rPr>
                <w:rFonts w:ascii="Arial" w:hAnsi="Arial" w:cs="David"/>
                <w:color w:val="auto"/>
                <w:rtl/>
              </w:rPr>
            </w:pPr>
          </w:p>
        </w:tc>
        <w:tc>
          <w:tcPr>
            <w:tcW w:w="3067" w:type="dxa"/>
          </w:tcPr>
          <w:p w:rsidR="00DB179F" w:rsidRPr="008C2ECB" w:rsidRDefault="00DB179F" w:rsidP="008C2ECB">
            <w:pPr>
              <w:rPr>
                <w:rFonts w:ascii="Arial" w:hAnsi="Arial" w:cs="David"/>
                <w:color w:val="auto"/>
                <w:rtl/>
              </w:rPr>
            </w:pPr>
          </w:p>
        </w:tc>
      </w:tr>
      <w:tr w:rsidR="00DC348C" w:rsidRPr="008C2ECB" w:rsidTr="00FA4806">
        <w:trPr>
          <w:trHeight w:val="428"/>
        </w:trPr>
        <w:tc>
          <w:tcPr>
            <w:tcW w:w="898" w:type="dxa"/>
            <w:shd w:val="clear" w:color="auto" w:fill="EEECE1"/>
          </w:tcPr>
          <w:p w:rsidR="00DB179F" w:rsidRPr="008C2ECB" w:rsidRDefault="00DB179F" w:rsidP="008C2ECB">
            <w:pPr>
              <w:rPr>
                <w:rFonts w:ascii="Arial" w:hAnsi="Arial" w:cs="David"/>
                <w:b/>
                <w:bCs/>
                <w:color w:val="auto"/>
                <w:rtl/>
              </w:rPr>
            </w:pPr>
            <w:r w:rsidRPr="008C2ECB">
              <w:rPr>
                <w:rFonts w:ascii="Arial" w:hAnsi="Arial" w:cs="David" w:hint="cs"/>
                <w:b/>
                <w:bCs/>
                <w:color w:val="auto"/>
                <w:rtl/>
              </w:rPr>
              <w:t>חתימה</w:t>
            </w:r>
          </w:p>
        </w:tc>
        <w:tc>
          <w:tcPr>
            <w:tcW w:w="2546" w:type="dxa"/>
          </w:tcPr>
          <w:p w:rsidR="00DB179F" w:rsidRPr="008C2ECB" w:rsidRDefault="00DB179F" w:rsidP="008C2ECB">
            <w:pPr>
              <w:rPr>
                <w:rFonts w:ascii="Arial" w:hAnsi="Arial" w:cs="David"/>
                <w:color w:val="auto"/>
                <w:rtl/>
              </w:rPr>
            </w:pPr>
          </w:p>
          <w:p w:rsidR="00DC348C" w:rsidRPr="008C2ECB" w:rsidRDefault="00DC348C" w:rsidP="008C2ECB">
            <w:pPr>
              <w:rPr>
                <w:rFonts w:ascii="Arial" w:hAnsi="Arial" w:cs="David"/>
                <w:color w:val="auto"/>
                <w:rtl/>
              </w:rPr>
            </w:pPr>
          </w:p>
          <w:p w:rsidR="00DC348C" w:rsidRPr="008C2ECB" w:rsidRDefault="00DC348C" w:rsidP="008C2ECB">
            <w:pPr>
              <w:rPr>
                <w:rFonts w:ascii="Arial" w:hAnsi="Arial" w:cs="David"/>
                <w:color w:val="auto"/>
                <w:rtl/>
              </w:rPr>
            </w:pPr>
          </w:p>
        </w:tc>
        <w:tc>
          <w:tcPr>
            <w:tcW w:w="2845" w:type="dxa"/>
          </w:tcPr>
          <w:p w:rsidR="00DB179F" w:rsidRPr="008C2ECB" w:rsidRDefault="00DB179F" w:rsidP="008C2ECB">
            <w:pPr>
              <w:rPr>
                <w:rFonts w:ascii="Arial" w:hAnsi="Arial" w:cs="David"/>
                <w:color w:val="auto"/>
                <w:rtl/>
              </w:rPr>
            </w:pPr>
          </w:p>
          <w:p w:rsidR="00DB179F" w:rsidRPr="008C2ECB" w:rsidRDefault="00DB179F" w:rsidP="008C2ECB">
            <w:pPr>
              <w:rPr>
                <w:rFonts w:ascii="Arial" w:hAnsi="Arial" w:cs="David"/>
                <w:color w:val="auto"/>
                <w:rtl/>
              </w:rPr>
            </w:pPr>
          </w:p>
        </w:tc>
        <w:tc>
          <w:tcPr>
            <w:tcW w:w="3067" w:type="dxa"/>
          </w:tcPr>
          <w:p w:rsidR="00DB179F" w:rsidRPr="008C2ECB" w:rsidRDefault="00DB179F" w:rsidP="008C2ECB">
            <w:pPr>
              <w:rPr>
                <w:rFonts w:ascii="Arial" w:hAnsi="Arial" w:cs="David"/>
                <w:color w:val="auto"/>
                <w:rtl/>
              </w:rPr>
            </w:pPr>
          </w:p>
        </w:tc>
      </w:tr>
    </w:tbl>
    <w:p w:rsidR="00DB179F" w:rsidRPr="008C2ECB" w:rsidRDefault="00DB179F" w:rsidP="008C2ECB">
      <w:pPr>
        <w:tabs>
          <w:tab w:val="left" w:pos="6179"/>
        </w:tabs>
        <w:jc w:val="right"/>
        <w:rPr>
          <w:rFonts w:cs="David"/>
          <w:b/>
          <w:bCs/>
          <w:color w:val="auto"/>
          <w:u w:val="double"/>
          <w:rtl/>
        </w:rPr>
      </w:pPr>
    </w:p>
    <w:sectPr w:rsidR="00DB179F" w:rsidRPr="008C2ECB" w:rsidSect="00EF6F9F">
      <w:headerReference w:type="default" r:id="rId8"/>
      <w:footerReference w:type="default" r:id="rId9"/>
      <w:endnotePr>
        <w:numFmt w:val="lowerLetter"/>
      </w:endnotePr>
      <w:pgSz w:w="11906" w:h="16838"/>
      <w:pgMar w:top="720" w:right="720" w:bottom="720" w:left="720" w:header="720" w:footer="720" w:gutter="0"/>
      <w:cols w:space="720"/>
      <w:bidi/>
      <w:rtlGutter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9569F" w:rsidRDefault="0079569F">
      <w:r>
        <w:separator/>
      </w:r>
    </w:p>
  </w:endnote>
  <w:endnote w:type="continuationSeparator" w:id="0">
    <w:p w:rsidR="0079569F" w:rsidRDefault="0079569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onotype Hadassah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76D2F" w:rsidRPr="00B0194F" w:rsidRDefault="00DC348C" w:rsidP="001B727F">
    <w:pPr>
      <w:pStyle w:val="a4"/>
    </w:pPr>
    <w:r>
      <w:rPr>
        <w:noProof/>
        <w:lang w:eastAsia="en-US"/>
      </w:rPr>
      <w:drawing>
        <wp:anchor distT="0" distB="0" distL="114300" distR="114300" simplePos="0" relativeHeight="251656704" behindDoc="0" locked="0" layoutInCell="1" allowOverlap="1">
          <wp:simplePos x="0" y="0"/>
          <wp:positionH relativeFrom="column">
            <wp:posOffset>-271145</wp:posOffset>
          </wp:positionH>
          <wp:positionV relativeFrom="paragraph">
            <wp:posOffset>90805</wp:posOffset>
          </wp:positionV>
          <wp:extent cx="1007745" cy="394335"/>
          <wp:effectExtent l="0" t="0" r="0" b="0"/>
          <wp:wrapNone/>
          <wp:docPr id="2" name="Picture 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07745" cy="39433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eastAsia="en-US"/>
      </w:rPr>
      <mc:AlternateContent>
        <mc:Choice Requires="wps">
          <w:drawing>
            <wp:anchor distT="45720" distB="45720" distL="114300" distR="114300" simplePos="0" relativeHeight="251657728" behindDoc="0" locked="0" layoutInCell="1" allowOverlap="1">
              <wp:simplePos x="0" y="0"/>
              <wp:positionH relativeFrom="column">
                <wp:posOffset>989965</wp:posOffset>
              </wp:positionH>
              <wp:positionV relativeFrom="paragraph">
                <wp:posOffset>15240</wp:posOffset>
              </wp:positionV>
              <wp:extent cx="5064760" cy="521335"/>
              <wp:effectExtent l="0" t="0" r="0" b="0"/>
              <wp:wrapNone/>
              <wp:docPr id="1" name="תיבת טקסט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 flipH="1">
                        <a:off x="0" y="0"/>
                        <a:ext cx="5064760" cy="52133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776D2F" w:rsidRPr="00747027" w:rsidRDefault="00776D2F" w:rsidP="00EE24CF">
                          <w:pPr>
                            <w:bidi w:val="0"/>
                            <w:spacing w:line="360" w:lineRule="auto"/>
                            <w:jc w:val="right"/>
                            <w:rPr>
                              <w:rFonts w:ascii="Arial" w:hAnsi="Arial" w:cs="Arial"/>
                              <w:b/>
                              <w:bCs/>
                              <w:color w:val="808080"/>
                              <w:sz w:val="18"/>
                              <w:szCs w:val="18"/>
                            </w:rPr>
                          </w:pPr>
                          <w:r w:rsidRPr="00747027">
                            <w:rPr>
                              <w:rFonts w:ascii="Arial" w:hAnsi="Arial" w:cs="Arial"/>
                              <w:b/>
                              <w:bCs/>
                              <w:color w:val="808080"/>
                              <w:sz w:val="18"/>
                              <w:szCs w:val="18"/>
                              <w:rtl/>
                            </w:rPr>
                            <w:t xml:space="preserve">בנק ישראל 5, </w:t>
                          </w:r>
                          <w:r w:rsidR="00EE24CF">
                            <w:rPr>
                              <w:rFonts w:ascii="Arial" w:hAnsi="Arial" w:cs="Arial"/>
                              <w:b/>
                              <w:bCs/>
                              <w:color w:val="808080"/>
                              <w:sz w:val="18"/>
                              <w:szCs w:val="18"/>
                              <w:rtl/>
                            </w:rPr>
                            <w:t>ת.ד. 1018 ירושלים 9100900 |  טל</w:t>
                          </w:r>
                          <w:r w:rsidR="00EE24CF">
                            <w:rPr>
                              <w:rFonts w:ascii="Arial" w:hAnsi="Arial" w:cs="Arial" w:hint="cs"/>
                              <w:b/>
                              <w:bCs/>
                              <w:color w:val="808080"/>
                              <w:sz w:val="18"/>
                              <w:szCs w:val="18"/>
                              <w:rtl/>
                            </w:rPr>
                            <w:t>: 02-6664233 פקס: 02-6664410</w:t>
                          </w:r>
                          <w:r w:rsidRPr="00747027">
                            <w:rPr>
                              <w:rFonts w:ascii="Arial" w:hAnsi="Arial" w:cs="Arial"/>
                              <w:b/>
                              <w:bCs/>
                              <w:color w:val="808080"/>
                              <w:sz w:val="18"/>
                              <w:szCs w:val="18"/>
                              <w:rtl/>
                            </w:rPr>
                            <w:t xml:space="preserve"> </w:t>
                          </w:r>
                        </w:p>
                        <w:p w:rsidR="00776D2F" w:rsidRPr="005F5CE9" w:rsidRDefault="008C2ECB" w:rsidP="001B727F">
                          <w:pPr>
                            <w:bidi w:val="0"/>
                            <w:spacing w:line="360" w:lineRule="auto"/>
                            <w:jc w:val="right"/>
                            <w:rPr>
                              <w:rStyle w:val="Hyperlink"/>
                              <w:rFonts w:ascii="Calibri" w:hAnsi="Calibri"/>
                              <w:b/>
                              <w:bCs/>
                              <w:color w:val="808080"/>
                              <w:sz w:val="20"/>
                              <w:szCs w:val="20"/>
                            </w:rPr>
                          </w:pPr>
                          <w:hyperlink r:id="rId2" w:history="1">
                            <w:r w:rsidR="00776D2F" w:rsidRPr="005F5CE9">
                              <w:rPr>
                                <w:rStyle w:val="Hyperlink"/>
                                <w:rFonts w:ascii="Calibri" w:hAnsi="Calibri"/>
                                <w:b/>
                                <w:bCs/>
                                <w:color w:val="808080"/>
                                <w:sz w:val="20"/>
                                <w:szCs w:val="20"/>
                              </w:rPr>
                              <w:t>dianak@tourism.gov.il</w:t>
                            </w:r>
                          </w:hyperlink>
                          <w:r w:rsidR="00776D2F" w:rsidRPr="005F5CE9">
                            <w:rPr>
                              <w:rStyle w:val="Hyperlink"/>
                              <w:rFonts w:ascii="Calibri" w:hAnsi="Calibri"/>
                              <w:b/>
                              <w:bCs/>
                              <w:color w:val="808080"/>
                              <w:sz w:val="20"/>
                              <w:szCs w:val="20"/>
                            </w:rPr>
                            <w:t xml:space="preserve">   | </w:t>
                          </w:r>
                          <w:hyperlink r:id="rId3" w:history="1">
                            <w:r w:rsidR="00776D2F" w:rsidRPr="00747027">
                              <w:rPr>
                                <w:rStyle w:val="Hyperlink"/>
                                <w:rFonts w:ascii="Calibri" w:hAnsi="Calibri"/>
                                <w:b/>
                                <w:bCs/>
                                <w:color w:val="808080"/>
                                <w:sz w:val="20"/>
                                <w:szCs w:val="20"/>
                              </w:rPr>
                              <w:t>www.tourism.gov.il</w:t>
                            </w:r>
                          </w:hyperlink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sp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20000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תיבת טקסט 2" o:spid="_x0000_s1026" type="#_x0000_t202" style="position:absolute;left:0;text-align:left;margin-left:77.95pt;margin-top:1.2pt;width:398.8pt;height:41.05pt;flip:x;z-index:251657728;visibility:visible;mso-wrap-style:square;mso-width-percent:0;mso-height-percent:20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" stroked="f">
              <v:textbox style="mso-fit-shape-to-text:t">
                <w:txbxContent>
                  <w:p w:rsidR="00776D2F" w:rsidRPr="00747027" w:rsidRDefault="00776D2F" w:rsidP="00EE24CF">
                    <w:pPr>
                      <w:bidi w:val="0"/>
                      <w:spacing w:line="360" w:lineRule="auto"/>
                      <w:jc w:val="right"/>
                      <w:rPr>
                        <w:rFonts w:ascii="Arial" w:hAnsi="Arial" w:cs="Arial"/>
                        <w:b/>
                        <w:bCs/>
                        <w:color w:val="808080"/>
                        <w:sz w:val="18"/>
                        <w:szCs w:val="18"/>
                      </w:rPr>
                    </w:pPr>
                    <w:r w:rsidRPr="00747027">
                      <w:rPr>
                        <w:rFonts w:ascii="Arial" w:hAnsi="Arial" w:cs="Arial"/>
                        <w:b/>
                        <w:bCs/>
                        <w:color w:val="808080"/>
                        <w:sz w:val="18"/>
                        <w:szCs w:val="18"/>
                        <w:rtl/>
                      </w:rPr>
                      <w:t xml:space="preserve">בנק ישראל 5, </w:t>
                    </w:r>
                    <w:r w:rsidR="00EE24CF">
                      <w:rPr>
                        <w:rFonts w:ascii="Arial" w:hAnsi="Arial" w:cs="Arial"/>
                        <w:b/>
                        <w:bCs/>
                        <w:color w:val="808080"/>
                        <w:sz w:val="18"/>
                        <w:szCs w:val="18"/>
                        <w:rtl/>
                      </w:rPr>
                      <w:t>ת.ד. 1018 ירושלים 9100900 |  טל</w:t>
                    </w:r>
                    <w:r w:rsidR="00EE24CF">
                      <w:rPr>
                        <w:rFonts w:ascii="Arial" w:hAnsi="Arial" w:cs="Arial" w:hint="cs"/>
                        <w:b/>
                        <w:bCs/>
                        <w:color w:val="808080"/>
                        <w:sz w:val="18"/>
                        <w:szCs w:val="18"/>
                        <w:rtl/>
                      </w:rPr>
                      <w:t>: 02-6664233 פקס: 02-6664410</w:t>
                    </w:r>
                    <w:r w:rsidRPr="00747027">
                      <w:rPr>
                        <w:rFonts w:ascii="Arial" w:hAnsi="Arial" w:cs="Arial"/>
                        <w:b/>
                        <w:bCs/>
                        <w:color w:val="808080"/>
                        <w:sz w:val="18"/>
                        <w:szCs w:val="18"/>
                        <w:rtl/>
                      </w:rPr>
                      <w:t xml:space="preserve"> </w:t>
                    </w:r>
                  </w:p>
                  <w:p w:rsidR="00776D2F" w:rsidRPr="005F5CE9" w:rsidRDefault="008C2ECB" w:rsidP="001B727F">
                    <w:pPr>
                      <w:bidi w:val="0"/>
                      <w:spacing w:line="360" w:lineRule="auto"/>
                      <w:jc w:val="right"/>
                      <w:rPr>
                        <w:rStyle w:val="Hyperlink"/>
                        <w:rFonts w:ascii="Calibri" w:hAnsi="Calibri"/>
                        <w:b/>
                        <w:bCs/>
                        <w:color w:val="808080"/>
                        <w:sz w:val="20"/>
                        <w:szCs w:val="20"/>
                      </w:rPr>
                    </w:pPr>
                    <w:hyperlink r:id="rId4" w:history="1">
                      <w:r w:rsidR="00776D2F" w:rsidRPr="005F5CE9">
                        <w:rPr>
                          <w:rStyle w:val="Hyperlink"/>
                          <w:rFonts w:ascii="Calibri" w:hAnsi="Calibri"/>
                          <w:b/>
                          <w:bCs/>
                          <w:color w:val="808080"/>
                          <w:sz w:val="20"/>
                          <w:szCs w:val="20"/>
                        </w:rPr>
                        <w:t>dianak@tourism.gov.il</w:t>
                      </w:r>
                    </w:hyperlink>
                    <w:r w:rsidR="00776D2F" w:rsidRPr="005F5CE9">
                      <w:rPr>
                        <w:rStyle w:val="Hyperlink"/>
                        <w:rFonts w:ascii="Calibri" w:hAnsi="Calibri"/>
                        <w:b/>
                        <w:bCs/>
                        <w:color w:val="808080"/>
                        <w:sz w:val="20"/>
                        <w:szCs w:val="20"/>
                      </w:rPr>
                      <w:t xml:space="preserve">   | </w:t>
                    </w:r>
                    <w:hyperlink r:id="rId5" w:history="1">
                      <w:r w:rsidR="00776D2F" w:rsidRPr="00747027">
                        <w:rPr>
                          <w:rStyle w:val="Hyperlink"/>
                          <w:rFonts w:ascii="Calibri" w:hAnsi="Calibri"/>
                          <w:b/>
                          <w:bCs/>
                          <w:color w:val="808080"/>
                          <w:sz w:val="20"/>
                          <w:szCs w:val="20"/>
                        </w:rPr>
                        <w:t>www.tourism.gov.il</w:t>
                      </w:r>
                    </w:hyperlink>
                  </w:p>
                </w:txbxContent>
              </v:textbox>
            </v:shape>
          </w:pict>
        </mc:Fallback>
      </mc:AlternateContent>
    </w:r>
  </w:p>
  <w:p w:rsidR="00776D2F" w:rsidRPr="001B727F" w:rsidRDefault="00776D2F" w:rsidP="001B727F">
    <w:pPr>
      <w:pStyle w:val="a4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9569F" w:rsidRDefault="0079569F">
      <w:r>
        <w:separator/>
      </w:r>
    </w:p>
  </w:footnote>
  <w:footnote w:type="continuationSeparator" w:id="0">
    <w:p w:rsidR="0079569F" w:rsidRDefault="0079569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76D2F" w:rsidRPr="00EE24CF" w:rsidRDefault="00DC348C" w:rsidP="00EE24CF">
    <w:pPr>
      <w:pStyle w:val="a3"/>
      <w:rPr>
        <w:rtl/>
      </w:rPr>
    </w:pPr>
    <w:r>
      <w:rPr>
        <w:noProof/>
        <w:lang w:eastAsia="en-US"/>
      </w:rPr>
      <w:drawing>
        <wp:anchor distT="0" distB="0" distL="114300" distR="114300" simplePos="0" relativeHeight="251658752" behindDoc="0" locked="0" layoutInCell="1" allowOverlap="1">
          <wp:simplePos x="0" y="0"/>
          <wp:positionH relativeFrom="column">
            <wp:posOffset>-9525</wp:posOffset>
          </wp:positionH>
          <wp:positionV relativeFrom="paragraph">
            <wp:posOffset>-342900</wp:posOffset>
          </wp:positionV>
          <wp:extent cx="6742430" cy="624840"/>
          <wp:effectExtent l="0" t="0" r="0" b="0"/>
          <wp:wrapSquare wrapText="bothSides"/>
          <wp:docPr id="3" name="תמונה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742430" cy="624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D6766F"/>
    <w:multiLevelType w:val="hybridMultilevel"/>
    <w:tmpl w:val="9AC280A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9DB5E52"/>
    <w:multiLevelType w:val="hybridMultilevel"/>
    <w:tmpl w:val="9A4AAFFC"/>
    <w:lvl w:ilvl="0" w:tplc="3C16AA66">
      <w:start w:val="1"/>
      <w:numFmt w:val="decimal"/>
      <w:lvlText w:val="%1."/>
      <w:lvlJc w:val="left"/>
      <w:pPr>
        <w:ind w:left="541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261" w:hanging="360"/>
      </w:pPr>
    </w:lvl>
    <w:lvl w:ilvl="2" w:tplc="0409001B" w:tentative="1">
      <w:start w:val="1"/>
      <w:numFmt w:val="lowerRoman"/>
      <w:lvlText w:val="%3."/>
      <w:lvlJc w:val="right"/>
      <w:pPr>
        <w:ind w:left="1981" w:hanging="180"/>
      </w:pPr>
    </w:lvl>
    <w:lvl w:ilvl="3" w:tplc="0409000F" w:tentative="1">
      <w:start w:val="1"/>
      <w:numFmt w:val="decimal"/>
      <w:lvlText w:val="%4."/>
      <w:lvlJc w:val="left"/>
      <w:pPr>
        <w:ind w:left="2701" w:hanging="360"/>
      </w:pPr>
    </w:lvl>
    <w:lvl w:ilvl="4" w:tplc="04090019" w:tentative="1">
      <w:start w:val="1"/>
      <w:numFmt w:val="lowerLetter"/>
      <w:lvlText w:val="%5."/>
      <w:lvlJc w:val="left"/>
      <w:pPr>
        <w:ind w:left="3421" w:hanging="360"/>
      </w:pPr>
    </w:lvl>
    <w:lvl w:ilvl="5" w:tplc="0409001B" w:tentative="1">
      <w:start w:val="1"/>
      <w:numFmt w:val="lowerRoman"/>
      <w:lvlText w:val="%6."/>
      <w:lvlJc w:val="right"/>
      <w:pPr>
        <w:ind w:left="4141" w:hanging="180"/>
      </w:pPr>
    </w:lvl>
    <w:lvl w:ilvl="6" w:tplc="0409000F" w:tentative="1">
      <w:start w:val="1"/>
      <w:numFmt w:val="decimal"/>
      <w:lvlText w:val="%7."/>
      <w:lvlJc w:val="left"/>
      <w:pPr>
        <w:ind w:left="4861" w:hanging="360"/>
      </w:pPr>
    </w:lvl>
    <w:lvl w:ilvl="7" w:tplc="04090019" w:tentative="1">
      <w:start w:val="1"/>
      <w:numFmt w:val="lowerLetter"/>
      <w:lvlText w:val="%8."/>
      <w:lvlJc w:val="left"/>
      <w:pPr>
        <w:ind w:left="5581" w:hanging="360"/>
      </w:pPr>
    </w:lvl>
    <w:lvl w:ilvl="8" w:tplc="0409001B" w:tentative="1">
      <w:start w:val="1"/>
      <w:numFmt w:val="lowerRoman"/>
      <w:lvlText w:val="%9."/>
      <w:lvlJc w:val="right"/>
      <w:pPr>
        <w:ind w:left="6301" w:hanging="180"/>
      </w:pPr>
    </w:lvl>
  </w:abstractNum>
  <w:abstractNum w:abstractNumId="2" w15:restartNumberingAfterBreak="0">
    <w:nsid w:val="6CBA7C9C"/>
    <w:multiLevelType w:val="hybridMultilevel"/>
    <w:tmpl w:val="8DF8C7E6"/>
    <w:lvl w:ilvl="0" w:tplc="0409000F">
      <w:start w:val="1"/>
      <w:numFmt w:val="decimal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readOnly" w:enforcement="0"/>
  <w:defaultTabStop w:val="720"/>
  <w:drawingGridHorizontalSpacing w:val="120"/>
  <w:drawingGridVerticalSpacing w:val="120"/>
  <w:displayVerticalDrawingGridEvery w:val="0"/>
  <w:doNotUseMarginsForDrawingGridOrigin/>
  <w:noPunctuationKerning/>
  <w:characterSpacingControl w:val="doNotCompress"/>
  <w:hdrShapeDefaults>
    <o:shapedefaults v:ext="edit" spidmax="8193"/>
  </w:hdrShapeDefaults>
  <w:footnotePr>
    <w:footnote w:id="-1"/>
    <w:footnote w:id="0"/>
  </w:footnotePr>
  <w:endnotePr>
    <w:numFmt w:val="lowerLetter"/>
    <w:endnote w:id="-1"/>
    <w:endnote w:id="0"/>
  </w:endnotePr>
  <w:compat>
    <w:spaceForUL/>
    <w:balanceSingleByteDoubleByteWidth/>
    <w:doNotLeaveBackslashAlone/>
    <w:ulTrailSpace/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ABDocData" w:val="&lt;?xml version=&quot;1.0&quot; encoding=&quot;utf-8&quot;?&gt;&lt;DocumentData xmlns:xsi=&quot;http://www.w3.org/2001/XMLSchema-instance&quot; xmlns:xsd=&quot;http://www.w3.org/2001/XMLSchema&quot;&gt;&lt;UserID&gt;0&lt;/UserID&gt;&lt;ValidateItemsOnSave&gt;true&lt;/ValidateItemsOnSave&gt;&lt;/DocumentData&gt;"/>
    <w:docVar w:name="ABMD_dd545198317c45048114ea13484e35ea_0" w:val="&lt;?xml version=&quot;1.0&quot; encoding=&quot;utf-8&quot;?&gt;&lt;DocumentItem&gt;&lt;![CDATA[&lt;diffgr:diffgram xmlns:msdata=&quot;urn:schemas-microsoft-com:xml-msdata&quot; xmlns:diffgr=&quot;urn:schemas-microsoft-com:xml-diffgram-v1&quot; TotalActivities=&quot;-1&quot; CurrentActivities=&quot;-1&quot; FlowType=&quot;0&quot; UserActivities=&quot;0&quot; SplitItem=&quot;0&quot; TopDisplayedActivities=&quot;10&quot;&gt;&lt;CDocDataSet xmlns=&quot;http://tempuri.org/CDocDataSet.xsd&quot;&gt;&lt;Docs diffgr:id=&quot;Docs1&quot; msdata:rowOrder=&quot;0&quot;&gt;&lt;DocID&gt;4814&lt;/DocID&gt;&lt;DocType&gt;2&lt;/DocType&gt;&lt;TStamp&gt;4&lt;/TStamp&gt;&lt;DetailsTStamp&gt;4&lt;/DetailsTStamp&gt;&lt;CreatedOn&gt;2018-06-07T15:32:52.723+03:00&lt;/CreatedOn&gt;&lt;CreatedBy&gt;222&lt;/CreatedBy&gt;&lt;FromUser&gt;222&lt;/FromUser&gt;&lt;CreateByDelegate&gt;100&lt;/CreateByDelegate&gt;&lt;ModifiedOn&gt;2018-06-07T15:32:52.74+03:00&lt;/ModifiedOn&gt;&lt;ModifiedBy&gt;222&lt;/ModifiedBy&gt;&lt;Subject&gt;השתלמויות מורי דרך בא.ל.ע.ד - אל עיר דוד&amp;gt;&amp;gt;&lt;/Subject&gt;&lt;DescriptionText&gt;‏07/06/2018 ‏כ&quot;ד/סיון/תשע&quot;ח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פרוטוקול ועדת מכרזים מיום ‏07/06/2018 חברי ועדה נוכחים שם פרטי ושם משפחה תפקיד בוועדה שם פרטי ושם משפחה תפקיד בוועדה   יושב ראש    , חשב חבר    עו&quot;ד, יועמ&quot;ש חבר     מרכז הוועדה     רשמה      פרטי ההתקשרות המבוקשת: מספר הבקשה נושא הבקשה תקנה תקציבית     - 91 השתלמויות מורי דרך בא.ל.ע.ד - אל עיר דוד&amp;gt;&amp;gt; 37020812  תאריך תחילת התקשרות תאריך סיום התקשרות שווי ההתקשרות מס' פנייה במנו&quot;ף*  09/07/2018 30/11/2018  5058   שם הספק מדינה מספר הספק (ח.פ/ח.צ/ע.מ/מספר עמותה)  א.ל.ע.ד - אל עיר דוד (מגלים) ישראל 40009103  תיאור מהות ההתקשרות       החלטת הוועדה       הערות / נימוקים:      סיווג ההתקשרות: בהתאם  לתקנה _____ לתקנות חובת המכרזים.  חתימת חברי הוועדה  יושב ראש חשב או נציגו יועץ משפטי  שם     תאריך      חתימה       &lt;/DescriptionText&gt;&lt;DescriptionHTML&gt;&amp;lt;html&amp;gt;&amp;lt;head&amp;gt;&amp;lt;meta http-equiv=&quot;Content-Type&quot; content=&quot;text/html; charset=utf-8&quot; /&amp;gt;&amp;lt;meta http-equiv=&quot;Content-Style-Type&quot; content=&quot;text/css&quot; /&amp;gt;&amp;lt;meta name=&quot;generator&quot; content=&quot;Aspose.Words for .NET 13.2.0.0&quot; /&amp;gt;&amp;lt;title&amp;gt;&amp;lt;/title&amp;gt;&amp;lt;/head&amp;gt;&amp;lt;body&amp;gt;&amp;lt;div dir=&quot;rtl&quot;&amp;gt;&amp;lt;p style=&quot;margin:0pt&quot; dir=&quot;rtl&quot;&amp;gt;&amp;lt;img src=&quot;data:image/png;base64,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&quot; width=&quot;708&quot; height=&quot;66&quot; alt=&quot;&quot; style=&quot;float:left; margin:0pt 9pt&quot; /&amp;gt;&amp;lt;/p&amp;gt;&amp;lt;p style=&quot;margin:0pt; text-align:justify&quot; dir=&quot;rtl&quot;&amp;gt;&amp;lt;span style=&quot;color:#800000; font-family:'Monotype Hadassah'; font-size:11pt&quot;&amp;gt;              &amp;lt;/span&amp;gt;&amp;lt;span style=&quot;color:#800000; font-family:'Monotype Hadassah'; font-size:11pt&quot;&amp;gt;              &amp;lt;/span&amp;gt;&amp;lt;span style=&quot;color:#800000; font-family:'Monotype Hadassah'; font-size:11pt&quot;&amp;gt;              &amp;lt;/span&amp;gt;&amp;lt;span style=&quot;color:#800000; font-family:'Monotype Hadassah'; font-size:11pt&quot;&amp;gt;              &amp;lt;/span&amp;gt;&amp;lt;span style=&quot;color:#800000; font-family:'Monotype Hadassah'; font-size:11pt&quot;&amp;gt;              &amp;lt;/span&amp;gt;&amp;lt;span style=&quot;color:#800000; font-family:'Monotype Hadassah'; font-size:11pt&quot;&amp;gt;              &amp;lt;/span&amp;gt;&amp;lt;span style=&quot;color:#800000; font-family:'Monotype Hadassah'; font-size:11pt&quot;&amp;gt;              &amp;lt;/span&amp;gt;&amp;lt;span style=&quot;color:#800000; font-family:'Monotype Hadassah'; font-size:11pt&quot;&amp;gt;              &amp;lt;/span&amp;gt;&amp;lt;span style=&quot;color:#800000; font-family:'Monotype Hadassah'; font-size:11pt&quot;&amp;gt;              &amp;lt;/span&amp;gt;&amp;lt;span style=&quot;color:#800000; font-family:'Monotype Hadassah'; font-size:11pt&quot;&amp;gt;              &amp;lt;/span&amp;gt;&amp;lt;span style=&quot;color:#800000; font-family:'Monotype Hadassah'; font-size:11pt&quot;&amp;gt;              &amp;lt;/span&amp;gt;&amp;lt;span style=&quot;color:#800000; font-family:'Monotype Hadassah'; font-size:11pt&quot;&amp;gt;&amp;amp;#x200f;&amp;lt;/span&amp;gt;&amp;lt;span style=&quot;color:#800000; font-family:'Monotype Hadassah'; font-size:11pt&quot;&amp;gt;&amp;lt;/span&amp;gt;&amp;lt;/p&amp;gt;&amp;lt;p style=&quot;margin:0pt; text-align:justify&quot; dir=&quot;rtl&quot;&amp;gt;&amp;lt;span style=&quot;color:#800000; font-family:'Monotype Hadassah'; font-size:11pt&quot;&amp;gt;              &amp;lt;/span&amp;gt;&amp;lt;span style=&quot;color:#800000; font-family:'Monotype Hadassah'; font-size:11pt&quot;&amp;gt;              &amp;lt;/span&amp;gt;&amp;lt;span style=&quot;color:#800000; font-family:'Monotype Hadassah'; font-size:11pt&quot;&amp;gt;              &amp;lt;/span&amp;gt;&amp;lt;span style=&quot;color:#800000; font-family:'Monotype Hadassah'; font-size:11pt&quot;&amp;gt;              &amp;lt;/span&amp;gt;&amp;lt;span style=&quot;color:#800000; font-family:'Monotype Hadassah'; font-size:11pt&quot;&amp;gt;              &amp;lt;/span&amp;gt;&amp;lt;span style=&quot;color:#800000; font-family:'Monotype Hadassah'; font-size:11pt&quot;&amp;gt;              &amp;lt;/span&amp;gt;&amp;lt;span style=&quot;color:#800000; font-family:'Monotype Hadassah'; font-size:11pt&quot;&amp;gt;              &amp;lt;/span&amp;gt;&amp;lt;span style=&quot;color:#800000; font-family:'Monotype Hadassah'; font-size:11pt&quot;&amp;gt;              &amp;lt;/span&amp;gt;&amp;lt;span style=&quot;color:#800000; font-family:'Monotype Hadassah'; font-size:11pt&quot;&amp;gt;              &amp;lt;/span&amp;gt;&amp;lt;span style=&quot;color:#800000; font-family:'Monotype Hadassah'; font-size:11pt&quot;&amp;gt;              &amp;lt;/span&amp;gt;&amp;lt;span style=&quot;color:#800000; font-family:'Monotype Hadassah'; font-size:11pt&quot;&amp;gt;              &amp;lt;/span&amp;gt;&amp;lt;span style=&quot;color:#800000; font-family:'Monotype Hadassah'; font-size:11pt&quot;&amp;gt;&amp;amp;#x200f;&amp;lt;/span&amp;gt;&amp;lt;span style=&quot;color:#800000; font-family:'Monotype Hadassah'; font-size:11pt&quot;&amp;gt;כדסיוןתשעח&amp;lt;/span&amp;gt;&amp;lt;/p&amp;gt;&amp;lt;p style=&quot;margin:0pt; text-align:left&quot; dir=&quot;rtl&quot;&amp;gt;&amp;lt;span style=&quot;color:#800000; font-family:'Arial Black'; font-size:13pt&quot;&amp;gt;&amp;amp;#xa0;&amp;lt;/span&amp;gt;&amp;lt;/p&amp;gt;&amp;lt;p style=&quot;margin:0pt&quot; dir=&quot;rtl&quot;&amp;gt;&amp;lt;span style=&quot;color:#800000; font-family:David; font-size:13pt&quot;&amp;gt;                                                                                                                                          &amp;lt;/span&amp;gt;&amp;lt;span style=&quot;color:#800000; font-family:'Arial Black'; font-size:13pt&quot;&amp;gt;              &amp;lt;/span&amp;gt;&amp;lt;/p&amp;gt;&amp;lt;p style=&quot;margin:0pt&quot; dir=&quot;rtl&quot;&amp;gt;&amp;lt;span style=&quot;color:#800000; font-family:'Arial Black'; font-size:13pt&quot;&amp;gt;&amp;amp;#xa0;&amp;lt;/span&amp;gt;&amp;lt;/p&amp;gt;&amp;lt;p style=&quot;margin:0pt; text-align:center&quot; dir=&quot;rtl&quot;&amp;gt;&amp;lt;span style=&quot;font-family:David; font-size:13pt; font-weight:bold; text-decoration:underline&quot;&amp;gt;פרוטוקול ועדת מכרזים מיום&amp;lt;/span&amp;gt;&amp;lt;span style=&quot;font-family:David; font-size:13pt; font-weight:bold; text-decoration:underline&quot;&amp;gt; &amp;lt;/span&amp;gt;&amp;lt;span style=&quot;font-family:David; font-size:13pt; font-weight:bold; text-decoration:underline&quot;&amp;gt;&amp;amp;#x200f;&amp;lt;/span&amp;gt;&amp;lt;span style=&quot;font-family:David; font-size:13pt; font-weight:bold; text-decoration:underline&quot;&amp;gt;07/06/2018&amp;lt;/span&amp;gt;&amp;lt;/p&amp;gt;&amp;lt;p style=&quot;margin:6pt 0pt 3pt&quot; dir=&quot;rtl&quot;&amp;gt;&amp;lt;span style=&quot;color:#800000; font-family:David; font-size:10pt; font-weight:bold&quot;&amp;gt;חברי &amp;lt;/span&amp;gt;&amp;lt;span style=&quot;color:#800000; font-family:David; font-size:10pt; font-weight:bold&quot;&amp;gt;ו&amp;lt;/span&amp;gt;&amp;lt;span style=&quot;color:#800000; font-family:David; font-size:10pt; font-weight:bold&quot;&amp;gt;עדה נוכחים&amp;lt;/span&amp;gt;&amp;lt;/p&amp;gt;&amp;lt;table cellspacing=&quot;0&quot; cellpadding=&quot;0&quot; style=&quot;border-collapse:collapse; margin-left:0pt; width:480pt&quot; dir=&quot;rtl&quot;&amp;gt;&amp;lt;tr style=&quot;height:11.35pt&quot;&amp;gt;&amp;lt;td style=&quot;background-color:#eeece1; 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128.75pt&quot;&amp;gt;&amp;lt;p style=&quot;margin:0pt&quot; dir=&quot;rtl&quot;&amp;gt;&amp;lt;span style=&quot;color:#800000; font-family:David; font-size:10pt&quot;&amp;gt;שם פרטי ושם משפחה&amp;lt;/span&amp;gt;&amp;lt;/p&amp;gt;&amp;lt;/td&amp;gt;&amp;lt;td style=&quot;background-color:#eeece1; 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71.55pt&quot;&amp;gt;&amp;lt;p style=&quot;margin:0pt&quot; dir=&quot;rtl&quot;&amp;gt;&amp;lt;span style=&quot;color:#800000; font-family:David; font-size:10pt&quot;&amp;gt;תפקיד בוועדה&amp;lt;/span&amp;gt;&amp;lt;/p&amp;gt;&amp;lt;/td&amp;gt;&amp;lt;td style=&quot;background-color:#eeece1; 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178.9pt&quot;&amp;gt;&amp;lt;p style=&quot;margin:0pt&quot; dir=&quot;rtl&quot;&amp;gt;&amp;lt;span style=&quot;color:#800000; font-family:David; font-size:10pt&quot;&amp;gt;שם פרטי ושם משפחה&amp;lt;/span&amp;gt;&amp;lt;/p&amp;gt;&amp;lt;/td&amp;gt;&amp;lt;td style=&quot;background-color:#eeece1; 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100.8pt&quot;&amp;gt;&amp;lt;p style=&quot;margin:0pt&quot; dir=&quot;rtl&quot;&amp;gt;&amp;lt;span style=&quot;color:#800000; font-family:David; font-size:10pt&quot;&amp;gt;תפקיד בוועדה&amp;lt;/span&amp;gt;&amp;lt;/p&amp;gt;&amp;lt;/td&amp;gt;&amp;lt;/tr&amp;gt;&amp;lt;tr style=&quot;height:13.25pt&quot;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128.75pt&quot;&amp;gt;&amp;lt;p style=&quot;margin:0pt&quot; dir=&quot;rtl&quot;&amp;gt;&amp;lt;span style=&quot;color:#800000; font-family:Arial; font-size:10pt&quot;&amp;gt;&amp;amp;#xa0;&amp;lt;/span&amp;gt;&amp;lt;/p&amp;gt;&amp;lt;/td&amp;gt;&amp;lt;td style=&quot;background-color:#eeece1; 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71.55pt&quot;&amp;gt;&amp;lt;p style=&quot;margin:0pt&quot; dir=&quot;rtl&quot;&amp;gt;&amp;lt;span style=&quot;color:#800000; font-family:David; font-size:10pt&quot;&amp;gt;יושב ראש&amp;lt;/span&amp;gt;&amp;lt;/p&amp;gt;&amp;lt;/td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178.9pt&quot;&amp;gt;&amp;lt;p style=&quot;margin:0pt&quot; dir=&quot;rtl&quot;&amp;gt;&amp;lt;span style=&quot;color:#800000; font-family:David; font-size:11pt&quot;&amp;gt;&amp;amp;#xa0;&amp;lt;/span&amp;gt;&amp;lt;/p&amp;gt;&amp;lt;/td&amp;gt;&amp;lt;td style=&quot;background-color:#eeece1; 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100.8pt&quot;&amp;gt;&amp;lt;p style=&quot;margin:0pt&quot; dir=&quot;rtl&quot;&amp;gt;&amp;lt;span style=&quot;color:#800000; font-family:Arial; font-size:10pt&quot;&amp;gt;&amp;amp;#xa0;&amp;lt;/span&amp;gt;&amp;lt;/p&amp;gt;&amp;lt;/td&amp;gt;&amp;lt;/tr&amp;gt;&amp;lt;tr style=&quot;height:13.25pt&quot;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128.75pt&quot;&amp;gt;&amp;lt;p style=&quot;margin:0pt&quot; dir=&quot;rtl&quot;&amp;gt;&amp;lt;span style=&quot;color:#800000; font-family:Arial; font-size:10pt&quot;&amp;gt;, &amp;lt;/span&amp;gt;&amp;lt;span style=&quot;color:#800000; font-family:David; font-size:10pt&quot;&amp;gt;חשב&amp;lt;/span&amp;gt;&amp;lt;/p&amp;gt;&amp;lt;/td&amp;gt;&amp;lt;td style=&quot;background-color:#eeece1; 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71.55pt&quot;&amp;gt;&amp;lt;p style=&quot;margin:0pt&quot; dir=&quot;rtl&quot;&amp;gt;&amp;lt;span style=&quot;color:#800000; font-family:David; font-size:10pt&quot;&amp;gt;חבר&amp;lt;/span&amp;gt;&amp;lt;/p&amp;gt;&amp;lt;/td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178.9pt&quot;&amp;gt;&amp;lt;p style=&quot;margin:0pt&quot; dir=&quot;rtl&quot;&amp;gt;&amp;lt;span style=&quot;color:#800000; font-family:Arial; font-size:10pt&quot;&amp;gt;&amp;amp;#xa0;&amp;lt;/span&amp;gt;&amp;lt;/p&amp;gt;&amp;lt;/td&amp;gt;&amp;lt;td style=&quot;background-color:#eeece1; 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100.8pt&quot;&amp;gt;&amp;lt;p style=&quot;margin:0pt&quot; dir=&quot;rtl&quot;&amp;gt;&amp;lt;span style=&quot;color:#800000; font-family:Arial; font-size:10pt&quot;&amp;gt;&amp;amp;#xa0;&amp;lt;/span&amp;gt;&amp;lt;/p&amp;gt;&amp;lt;/td&amp;gt;&amp;lt;/tr&amp;gt;&amp;lt;tr style=&quot;height:13.25pt&quot;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128.75pt&quot;&amp;gt;&amp;lt;p style=&quot;margin:0pt&quot; dir=&quot;rtl&quot;&amp;gt;&amp;lt;span style=&quot;color:#800000; font-family:David; font-size:10pt&quot;&amp;gt;עו&amp;lt;/span&amp;gt;&amp;lt;span style=&quot;color:#800000; font-family:Arial; font-size:10pt&quot;&amp;gt;&quot;&amp;lt;/span&amp;gt;&amp;lt;span style=&quot;color:#800000; font-family:David; font-size:10pt&quot;&amp;gt;ד&amp;lt;/span&amp;gt;&amp;lt;span style=&quot;color:#800000; font-family:Arial; font-size:10pt&quot;&amp;gt;, &amp;lt;/span&amp;gt;&amp;lt;span style=&quot;color:#800000; font-family:David; font-size:10pt&quot;&amp;gt;יועמ&amp;lt;/span&amp;gt;&amp;lt;span style=&quot;color:#800000; font-family:Arial; font-size:10pt&quot;&amp;gt;&quot;&amp;lt;/span&amp;gt;&amp;lt;span style=&quot;color:#800000; font-family:David; font-size:10pt&quot;&amp;gt;ש&amp;lt;/span&amp;gt;&amp;lt;/p&amp;gt;&amp;lt;/td&amp;gt;&amp;lt;td style=&quot;background-color:#eeece1; 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71.55pt&quot;&amp;gt;&amp;lt;p style=&quot;margin:0pt&quot; dir=&quot;rtl&quot;&amp;gt;&amp;lt;span style=&quot;color:#800000; font-family:David; font-size:10pt&quot;&amp;gt;חבר&amp;lt;/span&amp;gt;&amp;lt;/p&amp;gt;&amp;lt;/td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178.9pt&quot;&amp;gt;&amp;lt;p style=&quot;margin:0pt&quot; dir=&quot;rtl&quot;&amp;gt;&amp;lt;span style=&quot;color:#800000; font-family:Arial; font-size:10pt&quot;&amp;gt;&amp;amp;#xa0;&amp;lt;/span&amp;gt;&amp;lt;/p&amp;gt;&amp;lt;/td&amp;gt;&amp;lt;td style=&quot;background-color:#eeece1; 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100.8pt&quot;&amp;gt;&amp;lt;p style=&quot;margin:0pt&quot; dir=&quot;rtl&quot;&amp;gt;&amp;lt;span style=&quot;color:#800000; font-family:Arial; font-size:10pt&quot;&amp;gt;&amp;amp;#xa0;&amp;lt;/span&amp;gt;&amp;lt;/p&amp;gt;&amp;lt;/td&amp;gt;&amp;lt;/tr&amp;gt;&amp;lt;tr style=&quot;height:13.25pt&quot;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128.75pt&quot;&amp;gt;&amp;lt;p style=&quot;margin:0pt&quot; dir=&quot;rtl&quot;&amp;gt;&amp;lt;span style=&quot;color:#800000; font-family:Arial; font-size:10pt&quot;&amp;gt;&amp;amp;#xa0;&amp;lt;/span&amp;gt;&amp;lt;/p&amp;gt;&amp;lt;/td&amp;gt;&amp;lt;td style=&quot;background-color:#eeece1; 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71.55pt&quot;&amp;gt;&amp;lt;p style=&quot;margin:0pt&quot; dir=&quot;rtl&quot;&amp;gt;&amp;lt;span style=&quot;color:#800000; font-family:David; font-size:10pt&quot;&amp;gt;מרכז הוועדה&amp;lt;/span&amp;gt;&amp;lt;/p&amp;gt;&amp;lt;/td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178.9pt&quot;&amp;gt;&amp;lt;p style=&quot;margin:0pt&quot; dir=&quot;rtl&quot;&amp;gt;&amp;lt;span style=&quot;color:#800000; font-family:Arial; font-size:10pt&quot;&amp;gt;&amp;amp;#xa0;&amp;lt;/span&amp;gt;&amp;lt;/p&amp;gt;&amp;lt;/td&amp;gt;&amp;lt;td style=&quot;background-color:#eeece1; 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100.8pt&quot;&amp;gt;&amp;lt;p style=&quot;margin:0pt&quot; dir=&quot;rtl&quot;&amp;gt;&amp;lt;span style=&quot;color:#800000; font-family:Arial; font-size:10pt&quot;&amp;gt;&amp;amp;#xa0;&amp;lt;/span&amp;gt;&amp;lt;/p&amp;gt;&amp;lt;/td&amp;gt;&amp;lt;/tr&amp;gt;&amp;lt;/table&amp;gt;&amp;lt;p style=&quot;margin:0pt&quot; dir=&quot;rtl&quot;&amp;gt;&amp;lt;span style=&quot;color:#800000; font-family:'Times New Roman'; font-size:6pt&quot; dir=&quot;ltr&quot; &amp;gt;&amp;amp;#xa0;&amp;lt;/span&amp;gt;&amp;lt;/p&amp;gt;&amp;lt;table cellspacing=&quot;0&quot; cellpadding=&quot;0&quot; style=&quot;border-collapse:collapse; margin-left:0pt; width:479.95pt&quot; dir=&quot;rtl&quot;&amp;gt;&amp;lt;tr style=&quot;height:22.6pt&quot;&amp;gt;&amp;lt;td style=&quot;background-color:#eeece1; 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136.6pt&quot;&amp;gt;&amp;lt;p style=&quot;margin:0pt&quot; dir=&quot;rtl&quot;&amp;gt;&amp;lt;span style=&quot;color:#800000; font-family:David; font-size:10pt; font-weight:bold&quot;&amp;gt;רשמה&amp;lt;/span&amp;gt;&amp;lt;/p&amp;gt;&amp;lt;/td&amp;gt;&amp;lt;td style=&quot;background-color:#ffffff; 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343.4pt&quot;&amp;gt;&amp;lt;p style=&quot;margin:0pt&quot; dir=&quot;rtl&quot;&amp;gt;&amp;lt;span style=&quot;color:#800000; font-family:Arial; font-size:10pt&quot;&amp;gt;&amp;amp;#xa0;&amp;lt;/span&amp;gt;&amp;lt;/p&amp;gt;&amp;lt;/td&amp;gt;&amp;lt;/tr&amp;gt;&amp;lt;/table&amp;gt;&amp;lt;p style=&quot;margin:6pt 0pt 3pt&quot; dir=&quot;rtl&quot;&amp;gt;&amp;lt;span style=&quot;color:#800000; font-family:David; font-size:10pt; font-weight:bold&quot;&amp;gt;   &amp;lt;/span&amp;gt;&amp;lt;span style=&quot;color:#800000; font-family:David; font-size:10pt; font-weight:bold&quot;&amp;gt;פרטי ההתקשרות המבוקשת&amp;lt;/span&amp;gt;&amp;lt;span style=&quot;color:#800000; font-family:Arial; font-size:10pt; font-weight:bold&quot;&amp;gt;:&amp;lt;/span&amp;gt;&amp;lt;/p&amp;gt;&amp;lt;table cellspacing=&quot;0&quot; cellpadding=&quot;0&quot; style=&quot;border-collapse:collapse; margin-left:0pt; width:467.8pt&quot; dir=&quot;rtl&quot;&amp;gt;&amp;lt;tr&amp;gt;&amp;lt;td colspan=&quot;3&quot; style=&quot;background-color:#eeece1; 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middle; width:159.75pt&quot;&amp;gt;&amp;lt;p style=&quot;margin:0pt&quot; dir=&quot;rtl&quot;&amp;gt;&amp;lt;a name=&quot;AB_dd545198317c45048114ea13484e35ea&quot;&amp;gt;&amp;lt;span style=&quot;color:#943634; font-family:David; font-size:10pt; font-weight:bold&quot;&amp;gt;מספר הבקשה&amp;lt;/span&amp;gt;&amp;lt;/a&amp;gt;&amp;lt;/p&amp;gt;&amp;lt;/td&amp;gt;&amp;lt;td colspan=&quot;3&quot; style=&quot;background-color:#eeece1; 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middle; width:191.05pt&quot;&amp;gt;&amp;lt;p style=&quot;margin:0pt&quot; dir=&quot;rtl&quot;&amp;gt;&amp;lt;span style=&quot;color:#943634; font-family:David; font-size:10pt&quot;&amp;gt;נושא הבקשה&amp;lt;/span&amp;gt;&amp;lt;/p&amp;gt;&amp;lt;/td&amp;gt;&amp;lt;td style=&quot;background-color:#eeece1; 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117pt&quot;&amp;gt;&amp;lt;p style=&quot;margin:0pt&quot; dir=&quot;rtl&quot;&amp;gt;&amp;lt;span style=&quot;color:#943634; font-family:David; font-size:10pt&quot;&amp;gt;תקנה תקציבית&amp;lt;/span&amp;gt;&amp;lt;/p&amp;gt;&amp;lt;/td&amp;gt;&amp;lt;/tr&amp;gt;&amp;lt;tr&amp;gt;&amp;lt;td colspan=&quot;3&quot; style=&quot;background-color:#ffffff; 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159.75pt&quot;&amp;gt;&amp;lt;p style=&quot;font-size:10pt; line-height:115%; margin:0pt&quot; dir=&quot;rtl&quot;&amp;gt;&amp;lt;span style=&quot;color:#800000; font-family:Arial; font-size:10pt&quot; dir=&quot;ltr&quot; &amp;gt;   - 91&amp;lt;/span&amp;gt;&amp;lt;/p&amp;gt;&amp;lt;/td&amp;gt;&amp;lt;td colspan=&quot;3&quot; style=&quot;background-color:#ffffff; 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191.05pt&quot;&amp;gt;&amp;lt;p style=&quot;font-size:10pt; line-height:115%; margin:0pt&quot; dir=&quot;rtl&quot;&amp;gt;&amp;lt;span style=&quot;color:#800000; font-family:Arial; font-size:10pt&quot;&amp;gt;השתלמויות מורי דרך בא.ל.ע.ד - אל עיר דוד&amp;amp;gt;&amp;amp;gt;&amp;lt;/span&amp;gt;&amp;lt;/p&amp;gt;&amp;lt;/td&amp;gt;&amp;lt;td style=&quot;background-color:#ffffff; 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117pt&quot;&amp;gt;&amp;lt;p style=&quot;font-size:10pt; line-height:115%; margin:0pt&quot; dir=&quot;rtl&quot;&amp;gt;&amp;lt;span style=&quot;color:#800000; font-family:Arial; font-size:10pt&quot; dir=&quot;ltr&quot; &amp;gt;37020812&amp;lt;/span&amp;gt;&amp;lt;/p&amp;gt;&amp;lt;/td&amp;gt;&amp;lt;/tr&amp;gt;&amp;lt;tr&amp;gt;&amp;lt;td colspan=&quot;2&quot; style=&quot;background-color:#eeece1; 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127.55pt&quot;&amp;gt;&amp;lt;p style=&quot;margin:0pt&quot; dir=&quot;rtl&quot;&amp;gt;&amp;lt;span style=&quot;color:#943634; font-family:David; font-size:10pt&quot;&amp;gt;תאריך תחילת התקשרות&amp;lt;/span&amp;gt;&amp;lt;/p&amp;gt;&amp;lt;/td&amp;gt;&amp;lt;td colspan=&quot;2&quot; style=&quot;background-color:#eeece1; 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113.4pt&quot;&amp;gt;&amp;lt;p style=&quot;margin:0pt&quot; dir=&quot;rtl&quot;&amp;gt;&amp;lt;span style=&quot;color:#943634; font-family:David; font-size:10pt&quot;&amp;gt;תאריך סיום התקשרות&amp;lt;/span&amp;gt;&amp;lt;/p&amp;gt;&amp;lt;/td&amp;gt;&amp;lt;td colspan=&quot;2&quot; style=&quot;background-color:#eeece1; 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109.85pt&quot;&amp;gt;&amp;lt;p style=&quot;margin:0pt&quot; dir=&quot;rtl&quot;&amp;gt;&amp;lt;span style=&quot;color:#943634; font-family:David; font-size:10pt&quot;&amp;gt;שווי ההתקשרות&amp;lt;/span&amp;gt;&amp;lt;/p&amp;gt;&amp;lt;/td&amp;gt;&amp;lt;td style=&quot;background-color:#eeece1; 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117pt&quot;&amp;gt;&amp;lt;p style=&quot;margin:0pt&quot; dir=&quot;rtl&quot;&amp;gt;&amp;lt;span style=&quot;color:#943634; font-family:David; font-size:10pt&quot;&amp;gt;מס&amp;lt;/span&amp;gt;&amp;lt;span style=&quot;color:#943634; font-family:Arial; font-size:10pt&quot;&amp;gt;' &amp;lt;/span&amp;gt;&amp;lt;span style=&quot;color:#943634; font-family:David; font-size:10pt&quot;&amp;gt;פנייה במנו&amp;lt;/span&amp;gt;&amp;lt;span style=&quot;color:#943634; font-family:Arial; font-size:10pt&quot;&amp;gt;&quot;&amp;lt;/span&amp;gt;&amp;lt;span style=&quot;color:#943634; font-family:David; font-size:10pt&quot;&amp;gt;ף&amp;lt;/span&amp;gt;&amp;lt;span style=&quot;color:#943634; font-family:Arial; font-size:10pt&quot;&amp;gt;*&amp;lt;/span&amp;gt;&amp;lt;/p&amp;gt;&amp;lt;/td&amp;gt;&amp;lt;/tr&amp;gt;&amp;lt;tr&amp;gt;&amp;lt;td colspan=&quot;2&quot;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127.55pt&quot;&amp;gt;&amp;lt;p style=&quot;font-size:10pt; line-height:115%; margin:0pt&quot; dir=&quot;rtl&quot;&amp;gt;&amp;lt;span style=&quot;color:#800000; font-family:Arial; font-size:10pt&quot; dir=&quot;ltr&quot; &amp;gt;09/07/2018&amp;lt;/span&amp;gt;&amp;lt;/p&amp;gt;&amp;lt;/td&amp;gt;&amp;lt;td colspan=&quot;2&quot;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113.4pt&quot;&amp;gt;&amp;lt;p style=&quot;font-size:10pt; line-height:115%; margin:0pt&quot; dir=&quot;rtl&quot;&amp;gt;&amp;lt;span style=&quot;color:#800000; font-family:Arial; font-size:10pt&quot; dir=&quot;ltr&quot; &amp;gt;30/11/2018&amp;lt;/span&amp;gt;&amp;lt;/p&amp;gt;&amp;lt;/td&amp;gt;&amp;lt;td colspan=&quot;2&quot;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109.85pt&quot;&amp;gt;&amp;lt;p style=&quot;font-size:10pt; line-height:115%; margin:0pt&quot; dir=&quot;rtl&quot;&amp;gt;&amp;lt;span style=&quot;color:#800000; font-family:Arial; font-size:10pt&quot; dir=&quot;ltr&quot; &amp;gt; 5058&amp;lt;/span&amp;gt;&amp;lt;/p&amp;gt;&amp;lt;/td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117pt&quot;&amp;gt;&amp;lt;p style=&quot;font-size:10pt; line-height:115%; margin:0pt&quot; dir=&quot;rtl&quot;&amp;gt;&amp;lt;span style=&quot;color:#800000; font-family:Arial; font-size:10pt&quot;&amp;gt;&amp;amp;#xa0;&amp;lt;/span&amp;gt;&amp;lt;/p&amp;gt;&amp;lt;/td&amp;gt;&amp;lt;/tr&amp;gt;&amp;lt;tr&amp;gt;&amp;lt;td style=&quot;background-color:#eeece1; 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126.75pt&quot;&amp;gt;&amp;lt;p style=&quot;margin:0pt&quot; dir=&quot;rtl&quot;&amp;gt;&amp;lt;span style=&quot;color:#943634; font-family:David; font-size:10pt&quot;&amp;gt;שם הספק&amp;lt;/span&amp;gt;&amp;lt;/p&amp;gt;&amp;lt;/td&amp;gt;&amp;lt;td colspan=&quot;4&quot; style=&quot;background-color:#eeece1; 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167.45pt&quot;&amp;gt;&amp;lt;p style=&quot;margin:0pt&quot; dir=&quot;rtl&quot;&amp;gt;&amp;lt;span style=&quot;color:#943634; font-family:David; font-size:10pt&quot;&amp;gt;מדינה&amp;lt;/span&amp;gt;&amp;lt;/p&amp;gt;&amp;lt;/td&amp;gt;&amp;lt;td colspan=&quot;2&quot; style=&quot;background-color:#eeece1; 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173.6pt&quot;&amp;gt;&amp;lt;p style=&quot;margin:0pt&quot; dir=&quot;rtl&quot;&amp;gt;&amp;lt;span style=&quot;color:#943634; font-family:David; font-size:10pt&quot;&amp;gt;מספר הספק&amp;lt;/span&amp;gt;&amp;lt;span style=&quot;color:#800000; font-family:David; font-size:10pt&quot;&amp;gt; &amp;lt;/span&amp;gt;&amp;lt;span style=&quot;color:#595959; font-family:David; font-size:10pt; font-weight:bold&quot;&amp;gt;(ח.פ/ח.צ/ע.מ/מספר עמותה)&amp;lt;/span&amp;gt;&amp;lt;/p&amp;gt;&amp;lt;/td&amp;gt;&amp;lt;/tr&amp;gt;&amp;lt;tr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126.75pt&quot;&amp;gt;&amp;lt;p style=&quot;font-size:10pt; line-height:115%; margin:0pt&quot; dir=&quot;rtl&quot;&amp;gt;&amp;lt;span style=&quot;color:#800000; font-family:Arial; font-size:10pt&quot;&amp;gt;א.ל.ע.ד - אל עיר דוד (מגלים)&amp;lt;/span&amp;gt;&amp;lt;/p&amp;gt;&amp;lt;/td&amp;gt;&amp;lt;td colspan=&quot;4&quot;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167.45pt&quot;&amp;gt;&amp;lt;p style=&quot;font-size:10pt; line-height:115%; margin:0pt&quot; dir=&quot;rtl&quot;&amp;gt;&amp;lt;span style=&quot;color:#800000; font-family:Arial; font-size:10pt&quot;&amp;gt;ישראל&amp;lt;/span&amp;gt;&amp;lt;/p&amp;gt;&amp;lt;/td&amp;gt;&amp;lt;td colspan=&quot;2&quot;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173.6pt&quot;&amp;gt;&amp;lt;p style=&quot;font-size:10pt; line-height:115%; margin:0pt&quot; dir=&quot;rtl&quot;&amp;gt;&amp;lt;span style=&quot;color:#800000; font-family:Arial; font-size:10pt&quot; dir=&quot;ltr&quot; &amp;gt;40009103&amp;lt;/span&amp;gt;&amp;lt;/p&amp;gt;&amp;lt;/td&amp;gt;&amp;lt;/tr&amp;gt;&amp;lt;!--[if !supportMisalignedColumns]&amp;gt;&amp;lt;tr style=&quot;height:0pt&quot;&amp;gt;&amp;lt;td style=&quot;width:126.75pt; border:none&quot;&amp;gt;&amp;lt;/td&amp;gt;&amp;lt;td style=&quot;width:0.8pt; border:none&quot;&amp;gt;&amp;lt;/td&amp;gt;&amp;lt;td style=&quot;width:32.2pt; border:none&quot;&amp;gt;&amp;lt;/td&amp;gt;&amp;lt;td style=&quot;width:81.2pt; border:none&quot;&amp;gt;&amp;lt;/td&amp;gt;&amp;lt;td style=&quot;width:53.25pt; border:none&quot;&amp;gt;&amp;lt;/td&amp;gt;&amp;lt;td style=&quot;width:56.6pt; border:none&quot;&amp;gt;&amp;lt;/td&amp;gt;&amp;lt;td style=&quot;width:117pt; border:none&quot;&amp;gt;&amp;lt;/td&amp;gt;&amp;lt;/tr&amp;gt;&amp;lt;![endif]--&amp;gt;&amp;lt;/table&amp;gt;&amp;lt;p style=&quot;margin:12pt 0pt 6pt&quot; dir=&quot;rtl&quot;&amp;gt;&amp;lt;span style=&quot;font-family:David; font-size:10pt&quot;&amp;gt;תיאור מהות ההתקשרות&amp;lt;/span&amp;gt;&amp;lt;/p&amp;gt;&amp;lt;table cellspacing=&quot;0&quot; cellpadding=&quot;0&quot; style=&quot;border-collapse:collapse; margin-left:0pt; width:479.95pt&quot; dir=&quot;rtl&quot;&amp;gt;&amp;lt;tr style=&quot;height:16.5pt&quot;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479.95pt&quot;&amp;gt;&amp;lt;p style=&quot;font-size:10pt; line-height:150%; margin:0pt 27.05pt 0pt 0pt; text-align:justify&quot; dir=&quot;rtl&quot;&amp;gt;&amp;lt;span style=&quot;color:#800000; font-family:Arial; font-size:10pt&quot;&amp;gt;&amp;amp;#xa0;&amp;lt;/span&amp;gt;&amp;lt;/p&amp;gt;&amp;lt;p style=&quot;font-size:10pt; line-height:150%; margin:0pt; text-align:justify&quot; dir=&quot;rtl&quot;&amp;gt;&amp;lt;span style=&quot;color:#800000; font-family:Arial; font-size:10pt&quot;&amp;gt;&amp;amp;#xa0;&amp;lt;/span&amp;gt;&amp;lt;/p&amp;gt;&amp;lt;p style=&quot;font-size:10pt; line-height:150%; margin:0pt 27.05pt 0pt 0pt; text-align:justify&quot; dir=&quot;rtl&quot;&amp;gt;&amp;lt;span style=&quot;color:#800000; font-family:Arial; font-size:10pt&quot;&amp;gt;&amp;amp;#xa0;&amp;lt;/span&amp;gt;&amp;lt;/p&amp;gt;&amp;lt;/td&amp;gt;&amp;lt;/tr&amp;gt;&amp;lt;/table&amp;gt;&amp;lt;p style=&quot;margin:12pt 7.2pt 6pt 0pt; text-indent:-7.2pt&quot; dir=&quot;rtl&quot;&amp;gt;&amp;lt;span style=&quot;font-family:David; font-size:10pt&quot;&amp;gt;  ה&amp;lt;/span&amp;gt;&amp;lt;span style=&quot;font-family:David; font-size:10pt&quot;&amp;gt;חלטת הוועדה&amp;lt;/span&amp;gt;&amp;lt;/p&amp;gt;&amp;lt;table cellspacing=&quot;0&quot; cellpadding=&quot;0&quot; style=&quot;border-collapse:collapse; margin-left:0pt; width:479.95pt&quot; dir=&quot;rtl&quot;&amp;gt;&amp;lt;tr style=&quot;height:16.5pt&quot;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475.9pt&quot;&amp;gt;&amp;lt;p style=&quot;font-size:10pt; line-height:150%; margin:0pt 27.05pt 0pt 0pt; text-align:justify&quot; dir=&quot;rtl&quot;&amp;gt;&amp;lt;span style=&quot;color:#800000; font-family:Arial; font-size:10pt&quot;&amp;gt;&amp;amp;#xa0;&amp;lt;/span&amp;gt;&amp;lt;/p&amp;gt;&amp;lt;p style=&quot;font-size:10pt; line-height:150%; margin:0pt; text-align:justify&quot; dir=&quot;rtl&quot;&amp;gt;&amp;lt;span style=&quot;color:#800000; font-family:Arial; font-size:10pt&quot;&amp;gt;&amp;amp;#xa0;&amp;lt;/span&amp;gt;&amp;lt;/p&amp;gt;&amp;lt;p style=&quot;font-size:10pt; line-height:150%; margin:0pt 27.05pt 0pt 0pt; text-align:justify&quot; dir=&quot;rtl&quot;&amp;gt;&amp;lt;span style=&quot;color:#800000; font-family:Arial; font-size:10pt&quot;&amp;gt;&amp;amp;#xa0;&amp;lt;/span&amp;gt;&amp;lt;/p&amp;gt;&amp;lt;/td&amp;gt;&amp;lt;/tr&amp;gt;&amp;lt;/table&amp;gt;&amp;lt;p style=&quot;margin:12pt 7.2pt 6pt 0pt; text-indent:-7.2pt&quot; dir=&quot;rtl&quot;&amp;gt;&amp;lt;span style=&quot;font-family:David; font-size:10pt&quot;&amp;gt;  הערות / נימוקים:&amp;lt;/span&amp;gt;&amp;lt;/p&amp;gt;&amp;lt;table cellspacing=&quot;0&quot; cellpadding=&quot;0&quot; style=&quot;border-collapse:collapse; margin-left:0pt; width:479.95pt&quot; dir=&quot;rtl&quot;&amp;gt;&amp;lt;tr style=&quot;height:20.1pt&quot;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477.75pt&quot;&amp;gt;&amp;lt;p style=&quot;font-size:10pt; line-height:150%; margin:0pt 27.05pt 0pt 0pt; text-align:justify&quot; dir=&quot;rtl&quot;&amp;gt;&amp;lt;span style=&quot;color:#800000; font-family:Arial; font-size:10pt&quot;&amp;gt;&amp;amp;#xa0;&amp;lt;/span&amp;gt;&amp;lt;/p&amp;gt;&amp;lt;p style=&quot;font-size:10pt; line-height:150%; margin:0pt; text-align:justify&quot; dir=&quot;rtl&quot;&amp;gt;&amp;lt;span style=&quot;color:#800000; font-family:Arial; font-size:10pt&quot;&amp;gt;&amp;amp;#xa0;&amp;lt;/span&amp;gt;&amp;lt;/p&amp;gt;&amp;lt;p style=&quot;font-size:10pt; line-height:150%; margin:0pt 27.05pt 0pt 0pt; text-align:justify&quot; dir=&quot;rtl&quot;&amp;gt;&amp;lt;span style=&quot;color:#800000; font-family:Arial; font-size:10pt&quot;&amp;gt;&amp;amp;#xa0;&amp;lt;/span&amp;gt;&amp;lt;/p&amp;gt;&amp;lt;/td&amp;gt;&amp;lt;/tr&amp;gt;&amp;lt;/table&amp;gt;&amp;lt;p style=&quot;margin:12pt 0pt 6pt; page-break-after:avoid&quot; dir=&quot;rtl&quot;&amp;gt;&amp;lt;span style=&quot;font-family:David; font-size:10pt&quot;&amp;gt; סיווג ההתקשרות: בהתאם  לתקנה _____ לתקנות חובת המכרזים.&amp;lt;/span&amp;gt;&amp;lt;/p&amp;gt;&amp;lt;p style=&quot;margin:12pt 0pt 6pt; page-break-after:avoid&quot; dir=&quot;rtl&quot;&amp;gt;&amp;lt;span style=&quot;font-family:David; font-size:10pt&quot;&amp;gt; &amp;lt;/span&amp;gt;&amp;lt;span style=&quot;font-family:David; font-size:10pt&quot;&amp;gt;חתימת חברי הו&amp;lt;/span&amp;gt;&amp;lt;span style=&quot;font-family:David; font-size:10pt&quot;&amp;gt;ו&amp;lt;/span&amp;gt;&amp;lt;span style=&quot;font-family:David; font-size:10pt&quot;&amp;gt;עדה&amp;lt;/span&amp;gt;&amp;lt;/p&amp;gt;&amp;lt;table cellspacing=&quot;0&quot; cellpadding=&quot;0&quot; style=&quot;border-collapse:collapse; margin-left:0pt; width:479.95pt&quot; dir=&quot;rtl&quot;&amp;gt;&amp;lt;tr style=&quot;height:19.2pt&quot;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44.9pt&quot;&amp;gt;&amp;lt;p style=&quot;margin:0pt&quot; dir=&quot;rtl&quot;&amp;gt;&amp;lt;span style=&quot;color:#800000; font-family:Arial; font-size:10pt&quot;&amp;gt;&amp;amp;#xa0;&amp;lt;/span&amp;gt;&amp;lt;/p&amp;gt;&amp;lt;/td&amp;gt;&amp;lt;td style=&quot;background-color:#eeece1; 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middle; width:127.3pt&quot;&amp;gt;&amp;lt;p style=&quot;margin:0pt; text-align:center&quot; dir=&quot;rtl&quot;&amp;gt;&amp;lt;span style=&quot;color:#800000; font-family:David; font-size:10pt; font-weight:bold&quot;&amp;gt;יושב ראש&amp;lt;/span&amp;gt;&amp;lt;/p&amp;gt;&amp;lt;/td&amp;gt;&amp;lt;td style=&quot;background-color:#eeece1; 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middle; width:142.25pt&quot;&amp;gt;&amp;lt;p style=&quot;margin:0pt; text-align:center&quot; dir=&quot;rtl&quot;&amp;gt;&amp;lt;span style=&quot;color:#800000; font-family:David; font-size:10pt; font-weight:bold&quot;&amp;gt;חשב או נציגו&amp;lt;/span&amp;gt;&amp;lt;/p&amp;gt;&amp;lt;/td&amp;gt;&amp;lt;td style=&quot;background-color:#eeece1; 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middle; width:153.35pt&quot;&amp;gt;&amp;lt;p style=&quot;margin:0pt; text-align:center&quot; dir=&quot;rtl&quot;&amp;gt;&amp;lt;span style=&quot;color:#800000; font-family:David; font-size:10pt; font-weight:bold&quot;&amp;gt;יועץ משפטי&amp;lt;/span&amp;gt;&amp;lt;/p&amp;gt;&amp;lt;/td&amp;gt;&amp;lt;/tr&amp;gt;&amp;lt;tr style=&quot;height:13.8pt&quot;&amp;gt;&amp;lt;td style=&quot;background-color:#eeece1; 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middle; width:44.9pt&quot;&amp;gt;&amp;lt;p style=&quot;margin:0pt&quot; dir=&quot;rtl&quot;&amp;gt;&amp;lt;span style=&quot;color:#800000; font-family:David; font-size:10pt; font-weight:bold&quot;&amp;gt;שם&amp;lt;/span&amp;gt;&amp;lt;/p&amp;gt;&amp;lt;/td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middle; width:127.3pt&quot;&amp;gt;&amp;lt;p style=&quot;margin:0pt; text-align:center&quot; dir=&quot;rtl&quot;&amp;gt;&amp;lt;span style=&quot;color:#800000; font-family:Arial; font-size:10pt&quot;&amp;gt;&amp;amp;#xa0;&amp;lt;/span&amp;gt;&amp;lt;/p&amp;gt;&amp;lt;/td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middle; width:142.25pt&quot;&amp;gt;&amp;lt;p style=&quot;margin:0pt; text-align:center&quot; dir=&quot;rtl&quot;&amp;gt;&amp;lt;span style=&quot;color:#800000; font-family:Arial; font-size:10pt&quot;&amp;gt;&amp;amp;#xa0;&amp;lt;/span&amp;gt;&amp;lt;/p&amp;gt;&amp;lt;/td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middle; width:153.35pt&quot;&amp;gt;&amp;lt;p style=&quot;margin:0pt; text-align:center&quot; dir=&quot;rtl&quot;&amp;gt;&amp;lt;span style=&quot;color:#800000; font-family:Arial; font-size:10pt&quot;&amp;gt;&amp;amp;#xa0;&amp;lt;/span&amp;gt;&amp;lt;/p&amp;gt;&amp;lt;/td&amp;gt;&amp;lt;/tr&amp;gt;&amp;lt;tr style=&quot;height:14pt&quot;&amp;gt;&amp;lt;td style=&quot;background-color:#eeece1; 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44.9pt&quot;&amp;gt;&amp;lt;p style=&quot;margin:0pt&quot; dir=&quot;rtl&quot;&amp;gt;&amp;lt;span style=&quot;color:#800000; font-family:David; font-size:10pt; font-weight:bold&quot;&amp;gt;תאריך&amp;lt;/span&amp;gt;&amp;lt;/p&amp;gt;&amp;lt;/td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127.3pt&quot;&amp;gt;&amp;lt;p style=&quot;margin:0pt&quot; dir=&quot;rtl&quot;&amp;gt;&amp;lt;span style=&quot;color:#800000; font-family:Arial; font-size:10pt&quot;&amp;gt;&amp;amp;#xa0;&amp;lt;/span&amp;gt;&amp;lt;/p&amp;gt;&amp;lt;/td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142.25pt&quot;&amp;gt;&amp;lt;p style=&quot;margin:0pt&quot; dir=&quot;rtl&quot;&amp;gt;&amp;lt;span style=&quot;color:#800000; font-family:Arial; font-size:10pt&quot;&amp;gt;&amp;amp;#xa0;&amp;lt;/span&amp;gt;&amp;lt;/p&amp;gt;&amp;lt;p style=&quot;margin:0pt&quot; dir=&quot;rtl&quot;&amp;gt;&amp;lt;span style=&quot;color:#800000; font-family:Arial; font-size:10pt&quot;&amp;gt;&amp;amp;#xa0;&amp;lt;/span&amp;gt;&amp;lt;/p&amp;gt;&amp;lt;/td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"/>
    <w:docVar w:name="ABMD_dd545198317c45048114ea13484e35ea_1" w:val=" border-top-width:0.5pt; padding-left:5.4pt; padding-right:5.4pt; vertical-align:top; width:153.35pt&quot;&amp;gt;&amp;lt;p style=&quot;margin:0pt&quot; dir=&quot;rtl&quot;&amp;gt;&amp;lt;span style=&quot;color:#800000; font-family:Arial; font-size:10pt&quot;&amp;gt;&amp;amp;#xa0;&amp;lt;/span&amp;gt;&amp;lt;/p&amp;gt;&amp;lt;/td&amp;gt;&amp;lt;/tr&amp;gt;&amp;lt;tr style=&quot;height:21.4pt&quot;&amp;gt;&amp;lt;td style=&quot;background-color:#eeece1; 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44.9pt&quot;&amp;gt;&amp;lt;p style=&quot;margin:0pt&quot; dir=&quot;rtl&quot;&amp;gt;&amp;lt;span style=&quot;color:#800000; font-family:David; font-size:10pt; font-weight:bold&quot;&amp;gt;חתימה&amp;lt;/span&amp;gt;&amp;lt;/p&amp;gt;&amp;lt;/td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127.3pt&quot;&amp;gt;&amp;lt;p style=&quot;margin:0pt&quot; dir=&quot;rtl&quot;&amp;gt;&amp;lt;span style=&quot;color:#800000; font-family:Arial; font-size:10pt&quot;&amp;gt;&amp;amp;#xa0;&amp;lt;/span&amp;gt;&amp;lt;/p&amp;gt;&amp;lt;/td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142.25pt&quot;&amp;gt;&amp;lt;p style=&quot;margin:0pt&quot; dir=&quot;rtl&quot;&amp;gt;&amp;lt;span style=&quot;color:#800000; font-family:Arial; font-size:10pt&quot;&amp;gt;&amp;amp;#xa0;&amp;lt;/span&amp;gt;&amp;lt;/p&amp;gt;&amp;lt;p style=&quot;margin:0pt&quot; dir=&quot;rtl&quot;&amp;gt;&amp;lt;span style=&quot;color:#800000; font-family:Arial; font-size:10pt&quot;&amp;gt;&amp;amp;#xa0;&amp;lt;/span&amp;gt;&amp;lt;/p&amp;gt;&amp;lt;/td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153.35pt&quot;&amp;gt;&amp;lt;p style=&quot;margin:0pt&quot; dir=&quot;rtl&quot;&amp;gt;&amp;lt;span style=&quot;color:#800000; font-family:Arial; font-size:10pt&quot;&amp;gt;&amp;amp;#xa0;&amp;lt;/span&amp;gt;&amp;lt;/p&amp;gt;&amp;lt;/td&amp;gt;&amp;lt;/tr&amp;gt;&amp;lt;/table&amp;gt;&amp;lt;p style=&quot;margin:0pt; text-align:left&quot; dir=&quot;rtl&quot;&amp;gt;&amp;lt;span style=&quot;font-family:'Times New Roman'; font-size:13pt; font-weight:bold&quot; dir=&quot;ltr&quot; &amp;gt;&amp;amp;#xa0;&amp;lt;/span&amp;gt;&amp;lt;/p&amp;gt;&amp;lt;p style=&quot;margin:0pt; text-align:left&quot; dir=&quot;rtl&quot;&amp;gt;&amp;lt;span style=&quot;color:#800000; font-family:'Monotype Hadassah'; font-size:11pt&quot;&amp;gt;&amp;amp;#xa0;&amp;lt;/span&amp;gt;&amp;lt;/p&amp;gt;&amp;lt;p style=&quot;margin:0pt&quot; dir=&quot;rtl&quot;&amp;gt;&amp;lt;span style=&quot;color:#800000; font-family:'Times New Roman'; font-size:11pt&quot; dir=&quot;ltr&quot; &amp;gt;&amp;amp;#xa0;&amp;lt;/span&amp;gt;&amp;lt;/p&amp;gt;&amp;lt;p style=&quot;margin:0pt&quot; dir=&quot;rtl&quot;&amp;gt;&amp;lt;span style=&quot;color:#800000; font-family:'Times New Roman'; font-size:11pt&quot; dir=&quot;ltr&quot; &amp;gt;&amp;amp;#xa0;&amp;lt;/span&amp;gt;&amp;lt;img src=&quot;data:image/jpeg;base64,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&quot; width=&quot;106&quot; height=&quot;41&quot; alt=&quot;&quot; style=&quot;margin-right:-21.35pt; margin-top:7.15pt; position:absolute; z-index:-65536&quot; /&amp;gt;&amp;lt;img src=&quot;data:image/png;base64,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JQPH/4HVcJq6tyLXZ8AAAAASUVORK5CYII=&quot; width=&quot;532&quot; height=&quot;205&quot; alt=&quot;&quot; style=&quot;margin-right:77.95pt; margin-top:1.2pt; position:absolute; z-index:-65535&quot; /&amp;gt;&amp;lt;/p&amp;gt;&amp;lt;p style=&quot;margin:0pt&quot; dir=&quot;rtl&quot;&amp;gt;&amp;lt;span style=&quot;color:#800000; font-family:'Times New Roman'; font-size:11pt&quot; dir=&quot;ltr&quot; &amp;gt;&amp;amp;#xa0;&amp;lt;/span&amp;gt;&amp;lt;/p&amp;gt;&amp;lt;/div&amp;gt;&amp;lt;/body&amp;gt;&amp;lt;/html&amp;gt;&lt;/DescriptionHTML&gt;&lt;Reference&gt;dd545198317c45048114ea13484e35ea&lt;/Reference&gt;&lt;Priority&gt;2&lt;/Priority&gt;&lt;StartDate&gt;2018-06-07T15:32:38.35+03:00&lt;/StartDate&gt;&lt;Status&gt;11&lt;/Status&gt;&lt;UserStatus&gt;2&lt;/UserStatus&gt;&lt;StatusDate&gt;2018-06-07T15:32:52.723+03:00&lt;/StatusDate&gt;&lt;CustomTemplateID&gt;8&lt;/CustomTemplateID&gt;&lt;CustomTemplateName&gt;מסמך פניה לועדת מכרזים&lt;/CustomTemplateName&gt;&lt;MailOptionKey&gt;1&lt;/MailOptionKey&gt;&lt;DelegatePrivacy&gt;0&lt;/DelegatePrivacy&gt;&lt;UserDelegatePrivacy&gt;false&lt;/UserDelegatePrivacy&gt;&lt;AttachmentCount&gt;1&lt;/AttachmentCount&gt;&lt;HideFromAncestors&gt;false&lt;/HideFromAncestors&gt;&lt;HideFromParentRecipients&gt;true&lt;/HideFromParentRecipients&gt;&lt;MinutedBy&gt;222&lt;/MinutedBy&gt;&lt;EndDate&gt;9999-12-31T23:59:59.997+02:00&lt;/EndDate&gt;&lt;DueDate&gt;0001-01-01T00:00:00+02:00&lt;/DueDate&gt;&lt;AppearsIn&gt;השתלמויות מורי דרך בא.ל.ע.ד - אל עיר דוד&lt;/AppearsIn&gt;&lt;SubDocs /&gt;&lt;AppearsInDocType&gt;1&lt;/AppearsInDocType&gt;&lt;SubDocsDocType&gt;0&lt;/SubDocsDocType&gt;&lt;IsDirty&gt;true&lt;/IsDirty&gt;&lt;FolderID&gt;100&lt;/FolderID&gt;&lt;FolderName&gt;ActionBox&lt;/FolderName&gt;&lt;NotifyModified&gt;false&lt;/NotifyModified&gt;&lt;NotifyClosed&gt;false&lt;/NotifyClosed&gt;&lt;NotifyClosedByRecipients&gt;false&lt;/NotifyClosedByRecipients&gt;&lt;OwnerCanClose&gt;true&lt;/OwnerCanClose&gt;&lt;OwnerCanReject&gt;true&lt;/OwnerCanReject&gt;&lt;OwnerCanForward&gt;true&lt;/OwnerCanForward&gt;&lt;OwnerCanModifyCC&gt;true&lt;/OwnerCanModifyCC&gt;&lt;CcCanModifyCc&gt;true&lt;/CcCanModifyCc&gt;&lt;CanDelete&gt;true&lt;/CanDelete&gt;&lt;CanEdit&gt;true&lt;/CanEdit&gt;&lt;CanAddSub&gt;true&lt;/CanAddSub&gt;&lt;CanAddActivity&gt;true&lt;/CanAddActivity&gt;&lt;CanAddAttachment&gt;true&lt;/CanAddAttachment&gt;&lt;CanAddViewers&gt;true&lt;/CanAddViewers&gt;&lt;CanForward&gt;false&lt;/CanForward&gt;&lt;CanReject&gt;false&lt;/CanReject&gt;&lt;CanComplete&gt;false&lt;/CanComplete&gt;&lt;CanReopen&gt;false&lt;/CanReopen&gt;&lt;CanPublish&gt;true&lt;/CanPublish&gt;&lt;CanRestore&gt;false&lt;/CanRestore&gt;&lt;CanUnreject&gt;false&lt;/CanUnreject&gt;&lt;CanMoveToRecycle&gt;true&lt;/CanMoveToRecycle&gt;&lt;IsPrimary&gt;true&lt;/IsPrimary&gt;&lt;Recipients&gt;ועדת מכרזים&lt;/Recipients&gt;&lt;RecipientsWithStatus&gt;ועדת מכרזים (חדש/ה)&lt;/RecipientsWithStatus&gt;&lt;CanFreeze&gt;false&lt;/CanFreeze&gt;&lt;CanCancel&gt;false&lt;/CanCancel&gt;&lt;CanStart&gt;false&lt;/CanStart&gt;&lt;DeletedOn&gt;0001-01-01T00:00:00+02:00&lt;/DeletedOn&gt;&lt;RequireResponseOnComplete&gt;false&lt;/RequireResponseOnComplete&gt;&lt;CalendarReference /&gt;&lt;ActualWorkDuration&gt;-3.4028234663852886E+38&lt;/ActualWorkDuration&gt;&lt;UserActualWorkDuration /&gt;&lt;/Docs&gt;&lt;Attachments diffgr:id=&quot;Attachments1&quot; msdata:rowOrder=&quot;0&quot;&gt;&lt;AttachID&gt;6092&lt;/AttachID&gt;&lt;Name&gt;השתלמויות מורי דרך בא.ל.ע.ד - אל עיר דוד&amp;gt;&amp;gt;.docx&lt;/Name&gt;&lt;AttachType&gt;4&lt;/AttachType&gt;&lt;Notes /&gt;&lt;AttachedOn&gt;2018-06-07T15:32:53.313+03:00&lt;/AttachedOn&gt;&lt;AttachedBy&gt;222&lt;/AttachedBy&gt;&lt;AttachedByDelegate&gt;100&lt;/AttachedByDelegate&gt;&lt;CanDelete&gt;true&lt;/CanDelete&gt;&lt;CanEdit&gt;true&lt;/CanEdit&gt;&lt;/Attachments&gt;&lt;Users diffgr:id=&quot;Users1&quot; msdata:rowOrder=&quot;0&quot;&gt;&lt;PrincipalID&gt;222&lt;/PrincipalID&gt;&lt;TStamp&gt;9&lt;/TStamp&gt;&lt;PrincipalName&gt;ועדת מכרזים&lt;/PrincipalName&gt;&lt;PrincipalType&gt;1&lt;/PrincipalType&gt;&lt;JobTitle /&gt;&lt;Department /&gt;&lt;Email&gt;michrazim@tourism.gov.il&lt;/Email&gt;&lt;/Users&gt;&lt;Users diffgr:id=&quot;Users2&quot; msdata:rowOrder=&quot;1&quot;&gt;&lt;PrincipalID&gt;100&lt;/PrincipalID&gt;&lt;TStamp&gt;149&lt;/TStamp&gt;&lt;PrincipalName&gt;קריכלי דיאנה&lt;/PrincipalName&gt;&lt;PrincipalType&gt;1&lt;/PrincipalType&gt;&lt;JobTitle&gt;מנהלת ענף ועדת מכרזים&lt;/JobTitle&gt;&lt;Department&gt;מינהל משאבי אנוש&lt;/Department&gt;&lt;Email&gt;DianaK@tourism.gov.il&lt;/Email&gt;&lt;/Users&gt;&lt;Rights diffgr:id=&quot;Rights1&quot; msdata:rowOrder=&quot;0&quot;&gt;&lt;PrincipalID&gt;222&lt;/PrincipalID&gt;&lt;Right&gt;1&lt;/Right&gt;&lt;SortIndex&gt;0&lt;/SortIndex&gt;&lt;UserStatus&gt;2&lt;/UserStatus&gt;&lt;StatusDate&gt;2018-06-07T15:32:52.723+03:00&lt;/StatusDate&gt;&lt;ScheduledTo&gt;0001-01-01T00:00:00+02:00&lt;/ScheduledTo&gt;&lt;/Rights&gt;&lt;Rights diffgr:id=&quot;Rights2&quot; msdata:rowOrder=&quot;1&quot;&gt;&lt;PrincipalID&gt;222&lt;/PrincipalID&gt;&lt;Right&gt;2&lt;/Right&gt;&lt;SortIndex&gt;1&lt;/SortIndex&gt;&lt;UserStatus&gt;2&lt;/UserStatus&gt;&lt;StatusDate&gt;2018-06-07T15:32:52.723+03:00&lt;/StatusDate&gt;&lt;ScheduledTo&gt;0001-01-01T00:00:00+02:00&lt;/ScheduledTo&gt;&lt;/Rights&gt;&lt;DocParents diffgr:id=&quot;DocParents1&quot; msdata:rowOrder=&quot;0&quot;&gt;&lt;ParentID&gt;4761&lt;/ParentID&gt;&lt;Subject&gt;השתלמויות מורי דרך בא.ל.ע.ד - אל עיר דוד&lt;/Subject&gt;&lt;CanView&gt;true&lt;/CanView&gt;&lt;StartDate&gt;2018-05-30T00:00:00+03:00&lt;/StartDate&gt;&lt;DocType&gt;1&lt;/DocType&gt;&lt;Reference&gt;762f79c1530a4a54b2d820dc1a9d72cd&lt;/Reference&gt;&lt;/DocParents&gt;&lt;CustomFields diffgr:id=&quot;CustomFields1&quot; msdata:rowOrder=&quot;0&quot; diffgr:hasChanges=&quot;modified&quot;&gt;&lt;DocID&gt;4814&lt;/DocID&gt;&lt;FieldID&gt;20&lt;/FieldID&gt;&lt;PrincipalID&gt;0&lt;/PrincipalID&gt;&lt;IntValue&gt;0&lt;/IntValue&gt;&lt;FieldName&gt;סטטוס הבקשה להגשה&lt;/FieldName&gt;&lt;FieldDisplayString /&gt;&lt;FieldUsage&gt;2&lt;/FieldUsage&gt;&lt;FieldDataType&gt;5&lt;/FieldDataType&gt;&lt;/CustomFields&gt;&lt;CustomFields diffgr:id=&quot;CustomFields2&quot; msdata:rowOrder=&quot;1&quot; diffgr:hasChanges=&quot;modified&quot;&gt;&lt;DocID&gt;4814&lt;/DocID&gt;&lt;FieldID&gt;21&lt;/FieldID&gt;&lt;PrincipalID&gt;0&lt;/PrincipalID&gt;&lt;DateValue&gt;2018-05-30T00:00:00+03:00&lt;/DateValue&gt;&lt;FieldName&gt;תאריך הבקשה&lt;/FieldName&gt;&lt;FieldDisplayString&gt;30/05/2018 00:00&lt;/FieldDisplayString&gt;&lt;FieldUsage&gt;1&lt;/FieldUsage&gt;&lt;FieldDataType&gt;2&lt;/FieldDataType&gt;&lt;/CustomFields&gt;&lt;CustomFields diffgr:id=&quot;CustomFields3&quot; msdata:rowOrder=&quot;2&quot; diffgr:hasChanges=&quot;modified&quot;&gt;&lt;DocID&gt;4814&lt;/DocID&gt;&lt;FieldID&gt;22&lt;/FieldID&gt;&lt;PrincipalID&gt;0&lt;/PrincipalID&gt;&lt;DateValue&gt;2018-11-30T00:00:00+02:00&lt;/DateValue&gt;&lt;FieldName&gt;סוף תקופת התקשרות&lt;/FieldName&gt;&lt;FieldDisplayString&gt;30/11/2018 00:00&lt;/FieldDisplayString&gt;&lt;FieldUsage&gt;1&lt;/FieldUsage&gt;&lt;FieldDataType&gt;2&lt;/FieldDataType&gt;&lt;/CustomFields&gt;&lt;CustomFields diffgr:id=&quot;CustomFields4&quot; msdata:rowOrder=&quot;3&quot; diffgr:hasChanges=&quot;modified&quot;&gt;&lt;DocID&gt;4814&lt;/DocID&gt;&lt;FieldID&gt;23&lt;/FieldID&gt;&lt;PrincipalID&gt;0&lt;/PrincipalID&gt;&lt;StringValue&gt;37020812&lt;/StringValue&gt;&lt;FieldName&gt;תקנה תקציבית&lt;/FieldName&gt;&lt;FieldDisplayString&gt;37020812&lt;/FieldDisplayString&gt;&lt;FieldUsage&gt;1&lt;/FieldUsage&gt;&lt;FieldDataType&gt;4&lt;/FieldDataType&gt;&lt;/CustomFields&gt;&lt;CustomFields diffgr:id=&quot;CustomFields5&quot; msdata:rowOrder=&quot;4&quot; diffgr:hasChanges=&quot;modified&quot;&gt;&lt;DocID&gt;4814&lt;/DocID&gt;&lt;FieldID&gt;24&lt;/FieldID&gt;&lt;PrincipalID&gt;0&lt;/PrincipalID&gt;&lt;IntValue&gt;50&lt;/IntValue&gt;&lt;FieldName&gt;יחידה מזמינה&lt;/FieldName&gt;&lt;FieldDisplayString&gt;הכשרה מקצועית בתיירות&lt;/FieldDisplayString&gt;&lt;FieldUsage&gt;1&lt;/FieldUsage&gt;&lt;FieldDataType&gt;5&lt;/FieldDataType&gt;&lt;/CustomFields&gt;&lt;CustomFields diffgr:id=&quot;CustomFields6&quot; msdata:rowOrder=&quot;5&quot; diffgr:hasChanges=&quot;modified&quot;&gt;&lt;DocID&gt;4814&lt;/DocID&gt;&lt;FieldID&gt;25&lt;/FieldID&gt;&lt;PrincipalID&gt;0&lt;/PrincipalID&gt;&lt;StringValue /&gt;&lt;FieldName&gt;פירוט הבקשה&lt;/FieldName&gt;&lt;FieldDisplayString /&gt;&lt;FieldUsage&gt;1&lt;/FieldUsage&gt;&lt;FieldDataType&gt;4&lt;/FieldDataType&gt;&lt;/CustomFields&gt;&lt;CustomFields diffgr:id=&quot;CustomFields7&quot; msdata:rowOrder=&quot;6&quot; diffgr:hasChanges=&quot;modified&quot;&gt;&lt;DocID&gt;4814&lt;/DocID&gt;&lt;FieldID&gt;26&lt;/FieldID&gt;&lt;PrincipalID&gt;0&lt;/PrincipalID&gt;&lt;StringValue /&gt;&lt;FieldName&gt;פעילות שיוקית שאושרה בעבר לפי תאריכים&lt;/FieldName&gt;&lt;FieldDisplayString /&gt;&lt;FieldUsage&gt;1&lt;/FieldUsage&gt;&lt;FieldDataType&gt;4&lt;/FieldDataType&gt;&lt;/CustomFields&gt;&lt;CustomFields diffgr:id=&quot;CustomFields8&quot; msdata:rowOrder=&quot;7&quot; diffgr:hasChanges=&quot;modified&quot;&gt;&lt;DocID&gt;4814&lt;/DocID&gt;&lt;FieldID&gt;27&lt;/FieldID&gt;&lt;PrincipalID&gt;0&lt;/PrincipalID&gt;&lt;StringValue /&gt;&lt;FieldName&gt;התקשרות קודמת בחופף לדוח מרכבה&lt;/FieldName&gt;&lt;FieldDisplayString /&gt;&lt;FieldUsage&gt;1&lt;/FieldUsage&gt;&lt;FieldDataType&gt;4&lt;/FieldDataType&gt;&lt;/CustomFields&gt;&lt;CustomFields diffgr:id=&quot;CustomFields9&quot; msdata:rowOrder=&quot;8&quot; diffgr:hasChanges=&quot;modified&quot;&gt;&lt;DocID&gt;4814&lt;/DocID&gt;&lt;FieldID&gt;28&lt;/FieldID&gt;&lt;PrincipalID&gt;0&lt;/PrincipalID&gt;&lt;StringValue /&gt;&lt;FieldName&gt;רקע&lt;/FieldName&gt;&lt;FieldDisplayString /&gt;&lt;FieldUsage&gt;1&lt;/FieldUsage&gt;&lt;FieldDataType&gt;4&lt;/FieldDataType&gt;&lt;/CustomFields&gt;&lt;CustomFields diffgr:id=&quot;CustomFields10&quot; msdata:rowOrder=&quot;9&quot; diffgr:hasChanges=&quot;modified&quot;&gt;&lt;DocID&gt;4814&lt;/DocID&gt;&lt;FieldID&gt;29&lt;/FieldID&gt;&lt;PrincipalID&gt;0&lt;/PrincipalID&gt;&lt;StringValue /&gt;&lt;FieldName&gt;תיאור מהות ההתקשרות&lt;/FieldName&gt;&lt;FieldDisplayString /&gt;&lt;FieldUsage&gt;1&lt;/FieldUsage&gt;&lt;FieldDataType&gt;4&lt;/FieldDataType&gt;&lt;/CustomFields&gt;&lt;CustomFields diffgr:id=&quot;CustomFields11&quot; msdata:rowOrder=&quot;10&quot; diffgr:hasChanges=&quot;modified&quot;&gt;&lt;DocID&gt;4814&lt;/DocID&gt;&lt;FieldID&gt;30&lt;/FieldID&gt;&lt;PrincipalID&gt;0&lt;/PrincipalID&gt;&lt;StringValue&gt;40009103&lt;/StringValue&gt;&lt;FieldName&gt;מספר ספק (ח&quot;פ)&lt;/FieldName&gt;&lt;FieldDisplayString&gt;40009103&lt;/FieldDisplayString&gt;&lt;FieldUsage&gt;1&lt;/FieldUsage&gt;&lt;FieldDataType&gt;4&lt;/FieldDataType&gt;&lt;/CustomFields&gt;&lt;CustomFields diffgr:id=&quot;CustomFields12&quot; msdata:rowOrder=&quot;11&quot; diffgr:hasChanges=&quot;modified&quot;&gt;&lt;DocID&gt;4814&lt;/DocID&gt;&lt;FieldID&gt;32&lt;/FieldID&gt;&lt;PrincipalID&gt;0&lt;/PrincipalID&gt;&lt;StringValue&gt;ישראל&lt;/StringValue&gt;&lt;FieldName&gt;מדינה&lt;/FieldName&gt;&lt;FieldDisplayString&gt;ישראל&lt;/FieldDisplayString&gt;&lt;FieldUsage&gt;1&lt;/FieldUsage&gt;&lt;FieldDataType&gt;4&lt;/FieldDataType&gt;&lt;/CustomFields&gt;&lt;CustomFields diffgr:id=&quot;CustomFields13&quot; msdata:rowOrder=&quot;12&quot; diffgr:hasChanges=&quot;modified&quot;&gt;&lt;DocID&gt;4814&lt;/DocID&gt;&lt;FieldID&gt;33&lt;/FieldID&gt;&lt;PrincipalID&gt;0&lt;/PrincipalID&gt;&lt;StringValue /&gt;&lt;FieldName&gt;סה&quot;כ עלות למשרד במט&quot;ח כולל סוג ושער המרה&lt;/FieldName&gt;&lt;FieldDisplayString /&gt;&lt;FieldUsage&gt;1&lt;/FieldUsage&gt;&lt;FieldDataType&gt;4&lt;/FieldDataType&gt;&lt;/CustomFields&gt;&lt;CustomFields diffgr:id=&quot;CustomFields14&quot; msdata:rowOrder=&quot;13&quot; diffgr:hasChanges=&quot;modified&quot;&gt;&lt;DocID&gt;4814&lt;/DocID&gt;&lt;FieldID&gt;34&lt;/FieldID&gt;&lt;PrincipalID&gt;0&lt;/PrincipalID&gt;&lt;DateValue&gt;2018-07-09T00:00:00+03:00&lt;/DateValue&gt;&lt;FieldName&gt;תחילת תקופת התקשרות&lt;/FieldName&gt;&lt;FieldDisplayString&gt;09/07/2018 00:00&lt;/FieldDisplayString&gt;&lt;FieldUsage&gt;1&lt;/FieldUsage&gt;&lt;FieldDataType&gt;2&lt;/FieldDataType&gt;&lt;/CustomFields&gt;&lt;CustomFields diffgr:id=&quot;CustomFields15&quot; msdata:rowOrder=&quot;14&quot; diffgr:hasChanges=&quot;modified&quot;&gt;&lt;DocID&gt;4814&lt;/DocID&gt;&lt;FieldID&gt;35&lt;/FieldID&gt;&lt;PrincipalID&gt;0&lt;/PrincipalID&gt;&lt;StringValue&gt; 5058&lt;/StringValue&gt;&lt;FieldName&gt;היקף התקשרות (ש&quot;ח\$\€ יש להמיר לשקלים)&lt;/FieldName&gt;&lt;FieldDisplayString&gt; 5058&lt;/FieldDisplayString&gt;&lt;FieldUsage&gt;1&lt;/FieldUsage&gt;&lt;FieldDataType&gt;4&lt;/FieldDataType&gt;&lt;/CustomFields&gt;&lt;CustomFields diffgr:id=&quot;CustomFields16&quot; msdata:rowOrder=&quot;15&quot; diffgr:hasChanges=&quot;modified&quot;&gt;&lt;DocID&gt;4814&lt;/DocID&gt;&lt;FieldID&gt;38&lt;/FieldID&gt;&lt;PrincipalID&gt;0&lt;/PrincipalID&gt;&lt;StringValue&gt;   - 91&lt;/StringValue&gt;&lt;FieldName&gt;מספר הבקשה&lt;/FieldName&gt;&lt;FieldDisplayString&gt;   - 91&lt;/FieldDisplayString&gt;&lt;FieldUsage&gt;1&lt;/FieldUsage&gt;&lt;FieldDataType&gt;4&lt;/FieldDataType&gt;&lt;/CustomFields&gt;&lt;CustomFields diffgr:id=&quot;CustomFields17&quot; msdata:rowOrder=&quot;16&quot; diffgr:hasChanges=&quot;modified&quot;&gt;&lt;DocID&gt;4814&lt;/DocID&gt;&lt;FieldID&gt;39&lt;/FieldID&gt;&lt;PrincipalID&gt;0&lt;/PrincipalID&gt;&lt;StringValue&gt;א.ל.ע.ד - אל עיר דוד (מגלים)&lt;/StringValue&gt;&lt;FieldName&gt;שם הספק&lt;/FieldName&gt;&lt;FieldDisplayString&gt;א.ל.ע.ד - אל עיר דוד (מגלים)&lt;/FieldDisplayString&gt;&lt;FieldUsage&gt;1&lt;/FieldUsage&gt;&lt;FieldDataType&gt;4&lt;/FieldDataType&gt;&lt;/CustomFields&gt;&lt;CustomFields diffgr:id=&quot;CustomFields18&quot; msdata:rowOrder=&quot;17&quot; diffgr:hasChanges=&quot;modified&quot;&gt;&lt;DocID&gt;4814&lt;/DocID&gt;&lt;FieldID&gt;40&lt;/FieldID&gt;&lt;PrincipalID&gt;0&lt;/PrincipalID&gt;&lt;StringValue /&gt;&lt;FieldName&gt;מספר פנייה במנו&quot;ף&lt;/FieldName&gt;&lt;FieldDisplayString /&gt;&lt;FieldUsage&gt;2&lt;/FieldUsage&gt;&lt;FieldDataType&gt;4&lt;/FieldDataType&gt;&lt;/CustomFields&gt;&lt;/CDocDataSet&gt;&lt;diffgr:before&gt;&lt;CustomFields diffgr:id=&quot;CustomFields1&quot; msdata:rowOrder=&quot;0&quot; xmlns=&quot;http://tempuri.org/CDocDataSet.xsd&quot;&gt;&lt;DocID&gt;4814&lt;/DocID&gt;&lt;FieldID&gt;20&lt;/FieldID&gt;&lt;PrincipalID&gt;0&lt;/PrincipalID&gt;&lt;IntValue&gt;0&lt;/IntValue&gt;&lt;FieldName&gt;סטטוס הבקשה להגשה&lt;/FieldName&gt;&lt;FieldDisplayString /&gt;&lt;FieldUsage&gt;2&lt;/FieldUsage&gt;&lt;FieldDataType&gt;5&lt;/FieldDataType&gt;&lt;/CustomFields&gt;&lt;CustomFields diffgr:id=&quot;CustomFields2&quot; msdata:rowOrder=&quot;1&quot; xmlns=&quot;http://tempuri.org/CDocDataSet.xsd&quot;&gt;&lt;DocID&gt;4814&lt;/DocID&gt;&lt;FieldID&gt;21&lt;/FieldID&gt;&lt;PrincipalID&gt;0&lt;/PrincipalID&gt;&lt;DateValue&gt;2018-05-30T00:00:00+03:00&lt;/DateValue&gt;&lt;FieldName&gt;תאריך הבקשה&lt;/FieldName&gt;&lt;FieldDisplayString&gt;30/05/2018 00:00&lt;/FieldDisplayString&gt;&lt;FieldUsage&gt;1&lt;/FieldUsage&gt;&lt;FieldDataType&gt;2&lt;/FieldDataType&gt;&lt;/CustomFields&gt;&lt;CustomFields diffgr:id=&quot;CustomFields3&quot; msdata:rowOrder=&quot;2&quot; xmlns=&quot;http://tempuri.org/CDocDataSet.xsd&quot;&gt;&lt;DocID&gt;4814&lt;/DocID&gt;&lt;FieldID&gt;22&lt;/FieldID&gt;&lt;PrincipalID&gt;0&lt;/PrincipalID&gt;&lt;DateValue&gt;2018-11-30T00:00:00+02:00&lt;/DateValue&gt;&lt;FieldName&gt;סוף תקופת התקשרות&lt;/FieldName&gt;&lt;FieldDisplayString&gt;30/11/2018 00:00&lt;/FieldDisplayString&gt;&lt;FieldUsage&gt;1&lt;/FieldUsage&gt;&lt;FieldDataType&gt;2&lt;/FieldDataType&gt;&lt;/CustomFields&gt;&lt;CustomFields diffgr:id=&quot;CustomFields4&quot; msdata:rowOrder=&quot;3&quot; xmlns=&quot;http://tempuri.org/CDocDataSet.xsd&quot;&gt;&lt;DocID&gt;4814&lt;/DocID&gt;&lt;FieldID&gt;23&lt;/FieldID&gt;&lt;PrincipalID&gt;0&lt;/PrincipalID&gt;&lt;StringValue&gt;37020812&lt;/StringValue&gt;&lt;FieldName&gt;תקנה תקציבית&lt;/FieldName&gt;&lt;FieldDisplayString&gt;37020812&lt;/FieldDisplayString&gt;&lt;FieldUsage&gt;1&lt;/FieldUsage&gt;&lt;FieldDataType&gt;4&lt;/FieldDataType&gt;&lt;/CustomFields&gt;&lt;CustomFields diffgr:id=&quot;CustomFields5&quot; msdata:rowOrder=&quot;4&quot; xmlns=&quot;http://tempuri.org/CDocDataSet.xsd&quot;&gt;&lt;DocID&gt;4814&lt;/DocID&gt;&lt;FieldID&gt;24&lt;/FieldID&gt;&lt;PrincipalID&gt;0&lt;/PrincipalID&gt;&lt;IntValue&gt;50&lt;/IntValue&gt;&lt;FieldName&gt;יחידה מזמינה&lt;/FieldName&gt;&lt;FieldDisplayString&gt;הכשרה מקצועית בתיירות&lt;/FieldDisplayString&gt;&lt;FieldUsage&gt;1&lt;/FieldUsage&gt;&lt;FieldDataType&gt;5&lt;/FieldDataType&gt;&lt;/CustomFields&gt;&lt;CustomFields diffgr:id=&quot;CustomFields6&quot; msdata:rowOrder=&quot;5&quot; xmlns=&quot;http://tempuri.org/CDocDataSet.xsd&quot;&gt;&lt;DocID&gt;4814&lt;/DocID&gt;&lt;FieldID&gt;25&lt;/FieldID&gt;&lt;PrincipalID&gt;0&lt;/PrincipalID&gt;&lt;StringValue /&gt;&lt;FieldName&gt;פירוט הבקשה&lt;/FieldName&gt;&lt;FieldDisplayString /&gt;&lt;FieldUsage&gt;1&lt;/FieldUsage&gt;&lt;FieldDataType&gt;4&lt;/FieldDataType&gt;&lt;/CustomFields&gt;&lt;CustomFields diffgr:id=&quot;CustomFields7&quot; msdata:rowOrder=&quot;6&quot; xmlns=&quot;http://tempuri.org/CDocDataSet.xsd&quot;&gt;&lt;DocID&gt;4814&lt;/DocID&gt;&lt;FieldID&gt;26&lt;/FieldID&gt;&lt;PrincipalID&gt;0&lt;/PrincipalID&gt;&lt;StringValue /&gt;&lt;FieldName&gt;פעילות שיוקית שאושרה בעבר לפי תאריכים&lt;/FieldName&gt;&lt;FieldDisplayString /&gt;&lt;FieldUsage&gt;1&lt;/FieldUsage&gt;&lt;FieldDataType&gt;4&lt;/FieldDataType&gt;&lt;/CustomFields&gt;&lt;CustomFields diffgr:id=&quot;CustomFields8&quot; msdata:rowOrder=&quot;7&quot; xmlns=&quot;http://tempuri.org/CDocDataSet.xsd&quot;&gt;&lt;DocID&gt;4814&lt;/DocID&gt;&lt;FieldID&gt;27&lt;/FieldID&gt;&lt;PrincipalID&gt;0&lt;/PrincipalID&gt;&lt;StringValue /&gt;&lt;FieldName&gt;התקשרות קודמת בחופף לדוח מרכבה&lt;/FieldName&gt;&lt;FieldDisplayString /&gt;&lt;FieldUsage&gt;1&lt;/FieldUsage&gt;&lt;FieldDataType&gt;4&lt;/FieldDataType&gt;&lt;/CustomFields&gt;&lt;CustomFields diffgr:id=&quot;CustomFields9&quot; msdata:rowOrder=&quot;8&quot; xmlns=&quot;http://tempuri.org/CDocDataSet.xsd&quot;&gt;&lt;DocID&gt;4814&lt;/DocID&gt;&lt;FieldID&gt;28&lt;/FieldID&gt;&lt;PrincipalID&gt;0&lt;/PrincipalID&gt;&lt;StringValue /&gt;&lt;FieldName&gt;רקע&lt;/FieldName&gt;&lt;FieldDisplayString /&gt;&lt;FieldUsage&gt;1&lt;/FieldUsage&gt;&lt;FieldDataType&gt;4&lt;/FieldDataType&gt;&lt;/CustomFields&gt;&lt;CustomFields diffgr:id=&quot;CustomFields10&quot; msdata:rowOrder=&quot;9&quot; xmlns=&quot;http://tempuri.org/CDocDataSet.xsd&quot;&gt;&lt;DocID&gt;4814&lt;/DocID&gt;&lt;FieldID&gt;29&lt;/FieldID&gt;&lt;PrincipalID&gt;0&lt;/PrincipalID&gt;&lt;StringValue /&gt;&lt;FieldName&gt;תיאור מהות ההתקשרות&lt;/FieldName&gt;&lt;FieldDisplayString /&gt;&lt;FieldUsage&gt;1&lt;/FieldUsage&gt;&lt;FieldDataType&gt;4&lt;/FieldDataType&gt;&lt;/CustomFields&gt;&lt;CustomFields diffgr:id=&quot;CustomFields11&quot; msdata:rowOrder=&quot;10&quot; xmlns=&quot;http://tempuri.org/CDocDataSet.xsd&quot;&gt;&lt;DocID&gt;4814&lt;/DocID&gt;&lt;FieldID&gt;30&lt;/FieldID&gt;&lt;PrincipalID&gt;0&lt;/PrincipalID&gt;&lt;StringValue&gt;40009103&lt;/StringValue&gt;&lt;FieldName&gt;מספר ספק (ח&quot;פ)&lt;/FieldName&gt;&lt;FieldDisplayString&gt;40009103&lt;/FieldDisplayString&gt;&lt;FieldUsage&gt;1&lt;/FieldUsage&gt;&lt;FieldDataType&gt;4&lt;/FieldDataType&gt;&lt;/CustomFields&gt;&lt;CustomFields diffgr:id=&quot;CustomFields12&quot; msdata:rowOrder=&quot;11&quot; xmlns=&quot;http://tempuri.org/CDocDataSet.xsd&quot;&gt;&lt;DocID&gt;4814&lt;/DocID&gt;&lt;FieldID&gt;32&lt;/FieldID&gt;&lt;PrincipalID&gt;0&lt;/PrincipalID&gt;&lt;StringValue&gt;ישראל&lt;/StringValue&gt;&lt;FieldName&gt;מדינה&lt;/FieldName&gt;&lt;FieldDisplayString&gt;ישראל&lt;/FieldDisplayString&gt;&lt;FieldUsage&gt;1&lt;/FieldUsage&gt;&lt;FieldDataType&gt;4&lt;/FieldDataType&gt;&lt;/CustomFields&gt;&lt;CustomFields diffgr:id=&quot;CustomFields13&quot; msdata:rowOrder=&quot;12&quot; xmlns=&quot;http://tempuri.org/CDocDataSet.xsd&quot;&gt;&lt;DocID&gt;4814&lt;/DocID&gt;&lt;FieldID&gt;33&lt;/FieldID&gt;&lt;PrincipalID&gt;0&lt;/PrincipalID&gt;&lt;StringValue /&gt;&lt;FieldName&gt;סה&quot;כ עלות למשרד במט&quot;ח כולל סוג ושער המרה&lt;/FieldName&gt;&lt;FieldDisplayString /&gt;&lt;FieldUsage&gt;1&lt;/FieldUsage&gt;&lt;FieldDataType&gt;4&lt;/FieldDataType&gt;&lt;/CustomFields&gt;&lt;CustomFields diffgr:id=&quot;CustomFields14&quot; msdata:rowOrder=&quot;13&quot; xmlns=&quot;http://tempuri.org/CDocDataSet.xsd&quot;&gt;&lt;DocID&gt;4814&lt;/DocID&gt;&lt;FieldID&gt;34&lt;/FieldID&gt;&lt;PrincipalID&gt;0&lt;/PrincipalID&gt;&lt;DateValue&gt;2018-07-09T00:00:00+03:00&lt;/DateValue&gt;&lt;FieldName&gt;תחילת תקופת התקשרות&lt;/FieldName&gt;&lt;FieldDisplayString&gt;09/07/2018 00:00&lt;/FieldDisplayString&gt;&lt;FieldUsage&gt;1&lt;/FieldUsage&gt;&lt;FieldDataType&gt;2&lt;/FieldDataType&gt;&lt;/CustomFields&gt;&lt;CustomFields diffgr:id=&quot;CustomFields15&quot; msdata:rowOrder=&quot;14&quot; xmlns=&quot;http://tempuri.org/CDocDataSet.xsd&quot;&gt;&lt;DocID&gt;4814&lt;/DocID&gt;&lt;FieldID&gt;35&lt;/FieldID&gt;&lt;PrincipalID&gt;0&lt;/PrincipalID&gt;&lt;StringValue&gt; 5058&lt;/StringValue&gt;&lt;FieldName&gt;היקף התקשרות (ש&quot;ח\$\€ יש להמיר לשקלים)&lt;/FieldName&gt;&lt;FieldDisplayString&gt; 5058&lt;/FieldDisplayString&gt;&lt;FieldUsage&gt;1&lt;/FieldUsage&gt;&lt;FieldDataType&gt;4&lt;/FieldDataType&gt;&lt;/CustomFields&gt;&lt;CustomFields diffgr:id=&quot;CustomFields16&quot; msdata:rowOrder=&quot;15&quot; xmlns=&quot;http://tempuri.org/CDocDataSet.xsd&quot;&gt;&lt;DocID&gt;4814&lt;/DocID&gt;&lt;FieldID&gt;38&lt;/FieldID&gt;&lt;PrincipalID&gt;0&lt;/PrincipalID&gt;&lt;StringValue&gt;   - 91&lt;/StringValue&gt;&lt;FieldName&gt;מספר הבקשה&lt;/FieldName&gt;&lt;FieldDisplayString&gt;   - 91&lt;/FieldDisplayString&gt;&lt;FieldUsage&gt;1&lt;/FieldUsage&gt;&lt;FieldDataType&gt;4&lt;/FieldDataType&gt;&lt;/CustomFields&gt;&lt;CustomFields diffgr:id=&quot;CustomFields17&quot; msdata:rowOrder=&quot;16&quot; xmlns=&quot;http://tempuri.org/CDocDataSet.xsd&quot;&gt;&lt;DocID&gt;4814&lt;/DocID&gt;&lt;FieldID&gt;39&lt;/FieldID&gt;&lt;PrincipalID&gt;0&lt;/PrincipalID&gt;&lt;StringValue&gt;א.ל.ע.ד - אל עיר דוד (מגלים)&lt;/StringValue&gt;&lt;FieldName&gt;שם הספק&lt;/FieldName&gt;&lt;FieldDisplayString&gt;א.ל.ע.ד - אל עיר דוד (מגלים)&lt;/FieldDisplayString&gt;&lt;FieldUsage&gt;1&lt;/FieldUsage&gt;&lt;FieldDataType&gt;4&lt;/FieldDataType&gt;&lt;/CustomFields&gt;&lt;CustomFields diffgr:id=&quot;CustomFields18&quot; msdata:rowOrder=&quot;17&quot; xmlns=&quot;http://tempuri.org/CDocDataSet.xsd&quot;&gt;&lt;DocID&gt;4814&lt;/DocID&gt;&lt;FieldID&gt;40&lt;/FieldID&gt;&lt;PrincipalID&gt;0&lt;/PrincipalID&gt;&lt;StringValue /&gt;&lt;FieldName&gt;מספר פנייה במנו&quot;ף&lt;/FieldName&gt;&lt;FieldDisplayString /&gt;&lt;FieldUsage&gt;2&lt;/FieldUsage&gt;&lt;FieldDataType&gt;4&lt;/FieldDataType&gt;&lt;/CustomFields&gt;&lt;/diffgr:before&gt;&lt;/diffgr:diffgram&gt;]]&gt;&lt;Status&gt;0&lt;/Status&gt;&lt;FormatPath&gt;C:\Users\DianaK\AppData\Roaming\ActionBase\HeaderTemplates\כותרת.doc&lt;/FormatPath&gt;&lt;RenderingRequired&gt;False&lt;/RenderingRequired&gt;&lt;/DocumentItem&gt;"/>
    <w:docVar w:name="LastSavedUser" w:val="222"/>
    <w:docVar w:name="PublishType" w:val="0"/>
  </w:docVars>
  <w:rsids>
    <w:rsidRoot w:val="0079569F"/>
    <w:rsid w:val="00006CB8"/>
    <w:rsid w:val="00095504"/>
    <w:rsid w:val="000A27A9"/>
    <w:rsid w:val="000C45D6"/>
    <w:rsid w:val="000E1743"/>
    <w:rsid w:val="00143D9D"/>
    <w:rsid w:val="00163D2C"/>
    <w:rsid w:val="00170167"/>
    <w:rsid w:val="00175B12"/>
    <w:rsid w:val="001867EB"/>
    <w:rsid w:val="0019747D"/>
    <w:rsid w:val="001B727F"/>
    <w:rsid w:val="001D2CF9"/>
    <w:rsid w:val="001E5552"/>
    <w:rsid w:val="001F3AA6"/>
    <w:rsid w:val="00202A4F"/>
    <w:rsid w:val="00233612"/>
    <w:rsid w:val="00245BD5"/>
    <w:rsid w:val="0024707D"/>
    <w:rsid w:val="002B6AAC"/>
    <w:rsid w:val="002C2F38"/>
    <w:rsid w:val="002D1C2B"/>
    <w:rsid w:val="002D690D"/>
    <w:rsid w:val="002E6FC7"/>
    <w:rsid w:val="00306F7B"/>
    <w:rsid w:val="003603E8"/>
    <w:rsid w:val="003615EE"/>
    <w:rsid w:val="00370C3F"/>
    <w:rsid w:val="00375FFC"/>
    <w:rsid w:val="00380EA7"/>
    <w:rsid w:val="00392E5C"/>
    <w:rsid w:val="003B60C5"/>
    <w:rsid w:val="003D4137"/>
    <w:rsid w:val="003E4986"/>
    <w:rsid w:val="003F4A4C"/>
    <w:rsid w:val="004624F3"/>
    <w:rsid w:val="00474355"/>
    <w:rsid w:val="00480457"/>
    <w:rsid w:val="00495B37"/>
    <w:rsid w:val="004B7345"/>
    <w:rsid w:val="004C375E"/>
    <w:rsid w:val="004D237A"/>
    <w:rsid w:val="0050396C"/>
    <w:rsid w:val="0050491E"/>
    <w:rsid w:val="00515A0E"/>
    <w:rsid w:val="0052429D"/>
    <w:rsid w:val="005466D5"/>
    <w:rsid w:val="005C10C8"/>
    <w:rsid w:val="005C3533"/>
    <w:rsid w:val="005C46E9"/>
    <w:rsid w:val="00623572"/>
    <w:rsid w:val="00657CA0"/>
    <w:rsid w:val="0066062F"/>
    <w:rsid w:val="006A4789"/>
    <w:rsid w:val="006A687A"/>
    <w:rsid w:val="006B5A2D"/>
    <w:rsid w:val="006D5C5F"/>
    <w:rsid w:val="007035A7"/>
    <w:rsid w:val="0071035B"/>
    <w:rsid w:val="00721658"/>
    <w:rsid w:val="00737691"/>
    <w:rsid w:val="007504DE"/>
    <w:rsid w:val="00772FFC"/>
    <w:rsid w:val="00776D2F"/>
    <w:rsid w:val="0079569F"/>
    <w:rsid w:val="007A5DB4"/>
    <w:rsid w:val="007F7CA5"/>
    <w:rsid w:val="008363FD"/>
    <w:rsid w:val="008A0B21"/>
    <w:rsid w:val="008C2ECB"/>
    <w:rsid w:val="008C347C"/>
    <w:rsid w:val="008F1630"/>
    <w:rsid w:val="009056E7"/>
    <w:rsid w:val="00953762"/>
    <w:rsid w:val="009627C4"/>
    <w:rsid w:val="00967033"/>
    <w:rsid w:val="00980A76"/>
    <w:rsid w:val="0098716E"/>
    <w:rsid w:val="009962B6"/>
    <w:rsid w:val="009C24E7"/>
    <w:rsid w:val="009E31B8"/>
    <w:rsid w:val="009F05BB"/>
    <w:rsid w:val="009F376B"/>
    <w:rsid w:val="009F6304"/>
    <w:rsid w:val="00A30168"/>
    <w:rsid w:val="00A31CDC"/>
    <w:rsid w:val="00A37D10"/>
    <w:rsid w:val="00A4422F"/>
    <w:rsid w:val="00A6532E"/>
    <w:rsid w:val="00A6713A"/>
    <w:rsid w:val="00A72ACA"/>
    <w:rsid w:val="00A87A25"/>
    <w:rsid w:val="00AC1E4B"/>
    <w:rsid w:val="00AD7D02"/>
    <w:rsid w:val="00AE1AD1"/>
    <w:rsid w:val="00AF3BB6"/>
    <w:rsid w:val="00B0689E"/>
    <w:rsid w:val="00B537DC"/>
    <w:rsid w:val="00B54BE7"/>
    <w:rsid w:val="00B7371C"/>
    <w:rsid w:val="00B854C2"/>
    <w:rsid w:val="00BC4E8E"/>
    <w:rsid w:val="00BF7EA0"/>
    <w:rsid w:val="00C754CF"/>
    <w:rsid w:val="00C87064"/>
    <w:rsid w:val="00CB0747"/>
    <w:rsid w:val="00CB4F78"/>
    <w:rsid w:val="00D042C1"/>
    <w:rsid w:val="00D112AD"/>
    <w:rsid w:val="00D2030E"/>
    <w:rsid w:val="00D87D7B"/>
    <w:rsid w:val="00DB179F"/>
    <w:rsid w:val="00DB51EB"/>
    <w:rsid w:val="00DC348C"/>
    <w:rsid w:val="00DE3BF3"/>
    <w:rsid w:val="00DF2A82"/>
    <w:rsid w:val="00DF792C"/>
    <w:rsid w:val="00E5132C"/>
    <w:rsid w:val="00E561E3"/>
    <w:rsid w:val="00E65334"/>
    <w:rsid w:val="00E727C6"/>
    <w:rsid w:val="00E80A37"/>
    <w:rsid w:val="00E85A1A"/>
    <w:rsid w:val="00ED502C"/>
    <w:rsid w:val="00ED6D5C"/>
    <w:rsid w:val="00EE24CF"/>
    <w:rsid w:val="00EE43E5"/>
    <w:rsid w:val="00EF6F9F"/>
    <w:rsid w:val="00F0620D"/>
    <w:rsid w:val="00F35A96"/>
    <w:rsid w:val="00F5735C"/>
    <w:rsid w:val="00F6611C"/>
    <w:rsid w:val="00F831CB"/>
    <w:rsid w:val="00FA4806"/>
    <w:rsid w:val="00FA6BB5"/>
    <w:rsid w:val="00FB0529"/>
    <w:rsid w:val="00FC6D2F"/>
    <w:rsid w:val="00FD65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8193"/>
    <o:shapelayout v:ext="edit">
      <o:idmap v:ext="edit" data="1"/>
    </o:shapelayout>
  </w:shapeDefaults>
  <w:decimalSymbol w:val="."/>
  <w:listSeparator w:val=","/>
  <w14:docId w14:val="3E2276C6"/>
  <w15:chartTrackingRefBased/>
  <w15:docId w15:val="{3998CFA2-121A-4FC2-9519-D4419DA254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867EB"/>
    <w:pPr>
      <w:overflowPunct w:val="0"/>
      <w:autoSpaceDE w:val="0"/>
      <w:autoSpaceDN w:val="0"/>
      <w:bidi/>
      <w:adjustRightInd w:val="0"/>
      <w:textAlignment w:val="baseline"/>
    </w:pPr>
    <w:rPr>
      <w:rFonts w:cs="Monotype Hadassah"/>
      <w:color w:val="800000"/>
      <w:sz w:val="22"/>
      <w:szCs w:val="22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rsid w:val="0050396C"/>
    <w:pPr>
      <w:tabs>
        <w:tab w:val="center" w:pos="4153"/>
        <w:tab w:val="right" w:pos="8306"/>
      </w:tabs>
    </w:pPr>
  </w:style>
  <w:style w:type="paragraph" w:styleId="a4">
    <w:name w:val="footer"/>
    <w:basedOn w:val="a"/>
    <w:link w:val="a5"/>
    <w:uiPriority w:val="99"/>
    <w:rsid w:val="0050396C"/>
    <w:pPr>
      <w:tabs>
        <w:tab w:val="center" w:pos="4153"/>
        <w:tab w:val="right" w:pos="8306"/>
      </w:tabs>
    </w:pPr>
  </w:style>
  <w:style w:type="character" w:styleId="Hyperlink">
    <w:name w:val="Hyperlink"/>
    <w:uiPriority w:val="99"/>
    <w:unhideWhenUsed/>
    <w:rsid w:val="00515A0E"/>
    <w:rPr>
      <w:rFonts w:cs="Times New Roman"/>
      <w:color w:val="0000FF"/>
      <w:u w:val="single"/>
    </w:rPr>
  </w:style>
  <w:style w:type="table" w:styleId="a6">
    <w:name w:val="Table Grid"/>
    <w:basedOn w:val="a1"/>
    <w:rsid w:val="009F05BB"/>
    <w:pPr>
      <w:overflowPunct w:val="0"/>
      <w:autoSpaceDE w:val="0"/>
      <w:autoSpaceDN w:val="0"/>
      <w:bidi/>
      <w:adjustRightInd w:val="0"/>
      <w:textAlignment w:val="baseline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7">
    <w:name w:val="List Paragraph"/>
    <w:basedOn w:val="a"/>
    <w:uiPriority w:val="34"/>
    <w:qFormat/>
    <w:rsid w:val="00A30168"/>
    <w:pPr>
      <w:ind w:left="720"/>
    </w:pPr>
  </w:style>
  <w:style w:type="character" w:customStyle="1" w:styleId="a5">
    <w:name w:val="כותרת תחתונה תו"/>
    <w:link w:val="a4"/>
    <w:uiPriority w:val="99"/>
    <w:rsid w:val="001B727F"/>
    <w:rPr>
      <w:rFonts w:cs="Monotype Hadassah"/>
      <w:color w:val="800000"/>
      <w:sz w:val="22"/>
      <w:szCs w:val="22"/>
      <w:lang w:eastAsia="he-IL"/>
    </w:rPr>
  </w:style>
  <w:style w:type="paragraph" w:customStyle="1" w:styleId="a8">
    <w:name w:val="הנחיות"/>
    <w:basedOn w:val="a"/>
    <w:link w:val="Char"/>
    <w:qFormat/>
    <w:rsid w:val="009627C4"/>
    <w:pPr>
      <w:overflowPunct/>
      <w:autoSpaceDE/>
      <w:autoSpaceDN/>
      <w:adjustRightInd/>
      <w:spacing w:after="120"/>
      <w:textAlignment w:val="auto"/>
    </w:pPr>
    <w:rPr>
      <w:rFonts w:ascii="Arial" w:hAnsi="Arial" w:cs="Arial"/>
      <w:b/>
      <w:color w:val="595959"/>
      <w:sz w:val="18"/>
      <w:szCs w:val="18"/>
    </w:rPr>
  </w:style>
  <w:style w:type="character" w:customStyle="1" w:styleId="Char">
    <w:name w:val="הנחיות Char"/>
    <w:link w:val="a8"/>
    <w:rsid w:val="009627C4"/>
    <w:rPr>
      <w:rFonts w:ascii="Arial" w:hAnsi="Arial" w:cs="Arial"/>
      <w:b/>
      <w:color w:val="595959"/>
      <w:sz w:val="18"/>
      <w:szCs w:val="18"/>
      <w:lang w:eastAsia="he-IL"/>
    </w:rPr>
  </w:style>
  <w:style w:type="paragraph" w:customStyle="1" w:styleId="a9">
    <w:name w:val="כותרת"/>
    <w:basedOn w:val="a"/>
    <w:link w:val="Char0"/>
    <w:qFormat/>
    <w:rsid w:val="009627C4"/>
    <w:pPr>
      <w:overflowPunct/>
      <w:autoSpaceDE/>
      <w:autoSpaceDN/>
      <w:adjustRightInd/>
      <w:spacing w:before="240" w:after="120"/>
      <w:ind w:left="-142"/>
      <w:textAlignment w:val="auto"/>
    </w:pPr>
    <w:rPr>
      <w:rFonts w:ascii="Arial" w:hAnsi="Arial" w:cs="Arial"/>
      <w:bCs/>
      <w:color w:val="auto"/>
    </w:rPr>
  </w:style>
  <w:style w:type="character" w:customStyle="1" w:styleId="Char0">
    <w:name w:val="כותרת Char"/>
    <w:link w:val="a9"/>
    <w:rsid w:val="009627C4"/>
    <w:rPr>
      <w:rFonts w:ascii="Arial" w:hAnsi="Arial" w:cs="Arial"/>
      <w:bCs/>
      <w:sz w:val="22"/>
      <w:szCs w:val="22"/>
      <w:lang w:eastAsia="he-IL"/>
    </w:rPr>
  </w:style>
  <w:style w:type="paragraph" w:styleId="aa">
    <w:name w:val="Balloon Text"/>
    <w:basedOn w:val="a"/>
    <w:link w:val="ab"/>
    <w:rsid w:val="0024707D"/>
    <w:rPr>
      <w:rFonts w:ascii="Tahoma" w:hAnsi="Tahoma" w:cs="Tahoma"/>
      <w:sz w:val="18"/>
      <w:szCs w:val="18"/>
    </w:rPr>
  </w:style>
  <w:style w:type="character" w:customStyle="1" w:styleId="ab">
    <w:name w:val="טקסט בלונים תו"/>
    <w:link w:val="aa"/>
    <w:rsid w:val="0024707D"/>
    <w:rPr>
      <w:rFonts w:ascii="Tahoma" w:hAnsi="Tahoma" w:cs="Tahoma"/>
      <w:color w:val="800000"/>
      <w:sz w:val="18"/>
      <w:szCs w:val="18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343358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123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http://www.tourism.gov.il" TargetMode="External"/><Relationship Id="rId2" Type="http://schemas.openxmlformats.org/officeDocument/2006/relationships/hyperlink" Target="mailto:dianak@tourism.gov.il" TargetMode="External"/><Relationship Id="rId1" Type="http://schemas.openxmlformats.org/officeDocument/2006/relationships/image" Target="media/image2.jpeg"/><Relationship Id="rId5" Type="http://schemas.openxmlformats.org/officeDocument/2006/relationships/hyperlink" Target="http://www.tourism.gov.il" TargetMode="External"/><Relationship Id="rId4" Type="http://schemas.openxmlformats.org/officeDocument/2006/relationships/hyperlink" Target="mailto:dianak@tourism.gov.i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DianaK\AppData\Local\Temp\tmp35A2.tmp.dot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8D36C98-558B-4127-8321-82ABC492A57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tmp35A2.tmp</Template>
  <TotalTime>12</TotalTime>
  <Pages>1</Pages>
  <Words>333</Words>
  <Characters>1693</Characters>
  <Application>Microsoft Office Word</Application>
  <DocSecurity>0</DocSecurity>
  <Lines>14</Lines>
  <Paragraphs>4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Ministry of Tourism</Company>
  <LinksUpToDate>false</LinksUpToDate>
  <CharactersWithSpaces>2022</CharactersWithSpaces>
  <SharedDoc>false</SharedDoc>
  <HLinks>
    <vt:vector size="12" baseType="variant">
      <vt:variant>
        <vt:i4>7929917</vt:i4>
      </vt:variant>
      <vt:variant>
        <vt:i4>3</vt:i4>
      </vt:variant>
      <vt:variant>
        <vt:i4>0</vt:i4>
      </vt:variant>
      <vt:variant>
        <vt:i4>5</vt:i4>
      </vt:variant>
      <vt:variant>
        <vt:lpwstr>http://www.tourism.gov.il/</vt:lpwstr>
      </vt:variant>
      <vt:variant>
        <vt:lpwstr/>
      </vt:variant>
      <vt:variant>
        <vt:i4>2818139</vt:i4>
      </vt:variant>
      <vt:variant>
        <vt:i4>0</vt:i4>
      </vt:variant>
      <vt:variant>
        <vt:i4>0</vt:i4>
      </vt:variant>
      <vt:variant>
        <vt:i4>5</vt:i4>
      </vt:variant>
      <vt:variant>
        <vt:lpwstr>mailto:dianak@tourism.gov.il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קריכלי דיאנה</dc:creator>
  <cp:keywords/>
  <cp:lastModifiedBy>קריכלי דיאנה</cp:lastModifiedBy>
  <cp:revision>6</cp:revision>
  <cp:lastPrinted>2016-09-21T09:41:00Z</cp:lastPrinted>
  <dcterms:created xsi:type="dcterms:W3CDTF">2018-06-07T13:01:00Z</dcterms:created>
  <dcterms:modified xsi:type="dcterms:W3CDTF">2018-06-24T06:45:00Z</dcterms:modified>
</cp:coreProperties>
</file>