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457" w:rsidRPr="008C2ECB" w:rsidRDefault="004624F3" w:rsidP="008C2ECB">
      <w:pPr>
        <w:jc w:val="both"/>
        <w:rPr>
          <w:rFonts w:cs="David"/>
          <w:color w:val="auto"/>
        </w:rPr>
      </w:pPr>
      <w:r w:rsidRPr="008C2ECB">
        <w:rPr>
          <w:color w:val="auto"/>
          <w:rtl/>
        </w:rPr>
        <w:tab/>
      </w:r>
      <w:r w:rsidRPr="008C2ECB">
        <w:rPr>
          <w:color w:val="auto"/>
          <w:rtl/>
        </w:rPr>
        <w:tab/>
      </w:r>
      <w:r w:rsidRPr="008C2ECB">
        <w:rPr>
          <w:color w:val="auto"/>
          <w:rtl/>
        </w:rPr>
        <w:tab/>
      </w:r>
      <w:r w:rsidRPr="008C2ECB">
        <w:rPr>
          <w:color w:val="auto"/>
          <w:rtl/>
        </w:rPr>
        <w:tab/>
      </w:r>
      <w:r w:rsidRPr="008C2ECB">
        <w:rPr>
          <w:color w:val="auto"/>
          <w:rtl/>
        </w:rPr>
        <w:tab/>
      </w:r>
      <w:r w:rsidRPr="008C2ECB">
        <w:rPr>
          <w:color w:val="auto"/>
          <w:rtl/>
        </w:rPr>
        <w:tab/>
      </w:r>
      <w:r w:rsidRPr="008C2ECB">
        <w:rPr>
          <w:color w:val="auto"/>
          <w:rtl/>
        </w:rPr>
        <w:tab/>
      </w:r>
      <w:r w:rsidRPr="008C2ECB">
        <w:rPr>
          <w:color w:val="auto"/>
          <w:rtl/>
        </w:rPr>
        <w:tab/>
      </w:r>
      <w:r w:rsidRPr="008C2ECB">
        <w:rPr>
          <w:color w:val="auto"/>
          <w:rtl/>
        </w:rPr>
        <w:tab/>
      </w:r>
      <w:r w:rsidRPr="008C2ECB">
        <w:rPr>
          <w:color w:val="auto"/>
          <w:rtl/>
        </w:rPr>
        <w:tab/>
      </w:r>
      <w:r w:rsidR="00480457" w:rsidRPr="008C2ECB">
        <w:rPr>
          <w:rFonts w:cs="David" w:hint="cs"/>
          <w:color w:val="auto"/>
          <w:rtl/>
        </w:rPr>
        <w:tab/>
        <w:t>05/06/2018</w:t>
      </w:r>
    </w:p>
    <w:p w:rsidR="00480457" w:rsidRPr="008C2ECB" w:rsidRDefault="00480457" w:rsidP="008C2ECB">
      <w:pPr>
        <w:jc w:val="both"/>
        <w:rPr>
          <w:rFonts w:cs="David"/>
          <w:color w:val="auto"/>
          <w:rtl/>
        </w:rPr>
      </w:pPr>
      <w:r w:rsidRPr="008C2ECB">
        <w:rPr>
          <w:rFonts w:cs="David" w:hint="cs"/>
          <w:color w:val="auto"/>
          <w:rtl/>
        </w:rPr>
        <w:tab/>
      </w:r>
      <w:r w:rsidRPr="008C2ECB">
        <w:rPr>
          <w:rFonts w:cs="David" w:hint="cs"/>
          <w:color w:val="auto"/>
          <w:rtl/>
        </w:rPr>
        <w:tab/>
      </w:r>
      <w:r w:rsidRPr="008C2ECB">
        <w:rPr>
          <w:rFonts w:cs="David" w:hint="cs"/>
          <w:color w:val="auto"/>
          <w:rtl/>
        </w:rPr>
        <w:tab/>
      </w:r>
      <w:r w:rsidRPr="008C2ECB">
        <w:rPr>
          <w:rFonts w:cs="David" w:hint="cs"/>
          <w:color w:val="auto"/>
          <w:rtl/>
        </w:rPr>
        <w:tab/>
      </w:r>
      <w:r w:rsidRPr="008C2ECB">
        <w:rPr>
          <w:rFonts w:cs="David" w:hint="cs"/>
          <w:color w:val="auto"/>
          <w:rtl/>
        </w:rPr>
        <w:tab/>
      </w:r>
      <w:r w:rsidRPr="008C2ECB">
        <w:rPr>
          <w:rFonts w:cs="David" w:hint="cs"/>
          <w:color w:val="auto"/>
          <w:rtl/>
        </w:rPr>
        <w:tab/>
      </w:r>
      <w:r w:rsidRPr="008C2ECB">
        <w:rPr>
          <w:rFonts w:cs="David" w:hint="cs"/>
          <w:color w:val="auto"/>
          <w:rtl/>
        </w:rPr>
        <w:tab/>
      </w:r>
      <w:r w:rsidRPr="008C2ECB">
        <w:rPr>
          <w:rFonts w:cs="David" w:hint="cs"/>
          <w:color w:val="auto"/>
          <w:rtl/>
        </w:rPr>
        <w:tab/>
      </w:r>
      <w:r w:rsidRPr="008C2ECB">
        <w:rPr>
          <w:rFonts w:cs="David" w:hint="cs"/>
          <w:color w:val="auto"/>
          <w:rtl/>
        </w:rPr>
        <w:tab/>
      </w:r>
      <w:r w:rsidRPr="008C2ECB">
        <w:rPr>
          <w:rFonts w:cs="David" w:hint="cs"/>
          <w:color w:val="auto"/>
          <w:rtl/>
        </w:rPr>
        <w:tab/>
      </w:r>
      <w:r w:rsidRPr="008C2ECB">
        <w:rPr>
          <w:rFonts w:cs="David" w:hint="cs"/>
          <w:color w:val="auto"/>
          <w:rtl/>
        </w:rPr>
        <w:tab/>
        <w:t>כ"ב סיון תשע"ח</w:t>
      </w:r>
    </w:p>
    <w:p w:rsidR="00480457" w:rsidRPr="008C2ECB" w:rsidRDefault="00480457" w:rsidP="008C2ECB">
      <w:pPr>
        <w:tabs>
          <w:tab w:val="left" w:pos="6179"/>
        </w:tabs>
        <w:jc w:val="right"/>
        <w:rPr>
          <w:rFonts w:ascii="Arial Black" w:hAnsi="Arial Black" w:cs="David"/>
          <w:color w:val="auto"/>
        </w:rPr>
      </w:pPr>
    </w:p>
    <w:p w:rsidR="00480457" w:rsidRPr="008C2ECB" w:rsidRDefault="00480457" w:rsidP="008C2ECB">
      <w:pPr>
        <w:jc w:val="center"/>
        <w:rPr>
          <w:rFonts w:cs="David"/>
          <w:color w:val="auto"/>
          <w:u w:val="double"/>
          <w:rtl/>
        </w:rPr>
      </w:pPr>
      <w:r w:rsidRPr="008C2ECB">
        <w:rPr>
          <w:rFonts w:cs="David" w:hint="cs"/>
          <w:color w:val="auto"/>
          <w:u w:val="double"/>
          <w:rtl/>
        </w:rPr>
        <w:t>פרוטוקול ועדת מכרזים מיום 5.6.2018</w:t>
      </w:r>
    </w:p>
    <w:p w:rsidR="00480457" w:rsidRPr="008C2ECB" w:rsidRDefault="00480457" w:rsidP="008C2ECB">
      <w:pPr>
        <w:spacing w:before="120" w:after="60"/>
        <w:rPr>
          <w:rFonts w:ascii="Arial" w:hAnsi="Arial" w:cs="David"/>
          <w:color w:val="auto"/>
          <w:rtl/>
        </w:rPr>
      </w:pPr>
      <w:r w:rsidRPr="008C2ECB">
        <w:rPr>
          <w:rFonts w:ascii="Arial" w:hAnsi="Arial" w:cs="David" w:hint="cs"/>
          <w:color w:val="auto"/>
          <w:rtl/>
        </w:rPr>
        <w:t>חברי ועדה נוכחים</w:t>
      </w:r>
    </w:p>
    <w:tbl>
      <w:tblPr>
        <w:bidiVisual/>
        <w:tblW w:w="9600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1701"/>
        <w:gridCol w:w="3544"/>
        <w:gridCol w:w="1695"/>
      </w:tblGrid>
      <w:tr w:rsidR="00480457" w:rsidRPr="008C2ECB" w:rsidTr="00480457">
        <w:trPr>
          <w:trHeight w:val="227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b/>
                <w:bCs/>
                <w:color w:val="auto"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שם פרטי ושם משפחה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תפקיד בוועדה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שם פרטי ושם משפחה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תפקיד בוועדה</w:t>
            </w:r>
          </w:p>
        </w:tc>
      </w:tr>
      <w:tr w:rsidR="00480457" w:rsidRPr="008C2ECB" w:rsidTr="00480457">
        <w:trPr>
          <w:trHeight w:val="2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אמיר הלוי, מנכ"ל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יושב ראש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57" w:rsidRPr="008C2ECB" w:rsidRDefault="00480457" w:rsidP="008C2ECB">
            <w:pPr>
              <w:ind w:right="-284"/>
              <w:rPr>
                <w:rFonts w:cs="David"/>
                <w:color w:val="auto"/>
                <w:rtl/>
              </w:rPr>
            </w:pPr>
            <w:r w:rsidRPr="008C2ECB">
              <w:rPr>
                <w:rFonts w:cs="David" w:hint="cs"/>
                <w:color w:val="auto"/>
                <w:rtl/>
              </w:rPr>
              <w:t>דיקלה כהן שיינפלד, יועצת בכירה למנכ"ל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משקיפה</w:t>
            </w:r>
          </w:p>
        </w:tc>
      </w:tr>
      <w:tr w:rsidR="00480457" w:rsidRPr="008C2ECB" w:rsidTr="00480457">
        <w:trPr>
          <w:trHeight w:val="2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אורלית שאוליאן, חשבת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חברה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</w:tr>
      <w:tr w:rsidR="00480457" w:rsidRPr="008C2ECB" w:rsidTr="00480457">
        <w:trPr>
          <w:trHeight w:val="2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עו"ד רם ליסטמן, יועמ"ש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חבר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</w:tr>
      <w:tr w:rsidR="00480457" w:rsidRPr="008C2ECB" w:rsidTr="00480457">
        <w:trPr>
          <w:trHeight w:val="26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דיאנה קריכלי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מרכז הוועדה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480457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</w:tr>
    </w:tbl>
    <w:p w:rsidR="00DB179F" w:rsidRPr="008C2ECB" w:rsidRDefault="00DB179F" w:rsidP="008C2ECB">
      <w:pPr>
        <w:jc w:val="both"/>
        <w:rPr>
          <w:color w:val="auto"/>
          <w:rtl/>
        </w:rPr>
      </w:pPr>
    </w:p>
    <w:p w:rsidR="00480457" w:rsidRPr="008C2ECB" w:rsidRDefault="00480457" w:rsidP="008C2ECB">
      <w:pPr>
        <w:jc w:val="both"/>
        <w:rPr>
          <w:rFonts w:cs="David"/>
          <w:color w:val="auto"/>
          <w:rtl/>
        </w:rPr>
      </w:pPr>
      <w:r w:rsidRPr="008C2ECB">
        <w:rPr>
          <w:rFonts w:cs="David" w:hint="cs"/>
          <w:color w:val="auto"/>
          <w:rtl/>
        </w:rPr>
        <w:t>נעדרה : מינה גנם</w:t>
      </w:r>
    </w:p>
    <w:p w:rsidR="00480457" w:rsidRPr="008C2ECB" w:rsidRDefault="00480457" w:rsidP="008C2ECB">
      <w:pPr>
        <w:jc w:val="both"/>
        <w:rPr>
          <w:color w:val="auto"/>
        </w:rPr>
      </w:pP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2732"/>
        <w:gridCol w:w="6867"/>
      </w:tblGrid>
      <w:tr w:rsidR="00480457" w:rsidRPr="008C2ECB" w:rsidTr="00480457">
        <w:trPr>
          <w:trHeight w:val="198"/>
        </w:trPr>
        <w:tc>
          <w:tcPr>
            <w:tcW w:w="2732" w:type="dxa"/>
            <w:shd w:val="clear" w:color="auto" w:fill="EEECE1"/>
          </w:tcPr>
          <w:p w:rsidR="00DB179F" w:rsidRPr="008C2ECB" w:rsidRDefault="00DB179F" w:rsidP="008C2ECB">
            <w:pPr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רשמה</w:t>
            </w:r>
          </w:p>
        </w:tc>
        <w:tc>
          <w:tcPr>
            <w:tcW w:w="6868" w:type="dxa"/>
            <w:shd w:val="clear" w:color="auto" w:fill="FFFFFF"/>
          </w:tcPr>
          <w:p w:rsidR="00DB179F" w:rsidRPr="008C2ECB" w:rsidRDefault="00480457" w:rsidP="008C2ECB">
            <w:pPr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 xml:space="preserve">דיאנה קריכלי </w:t>
            </w:r>
          </w:p>
        </w:tc>
      </w:tr>
    </w:tbl>
    <w:p w:rsidR="00DB179F" w:rsidRPr="008C2ECB" w:rsidRDefault="00E85A1A" w:rsidP="008C2ECB">
      <w:pPr>
        <w:spacing w:before="120" w:after="60"/>
        <w:ind w:left="-142"/>
        <w:rPr>
          <w:rFonts w:ascii="Arial" w:hAnsi="Arial" w:cs="David"/>
          <w:b/>
          <w:bCs/>
          <w:color w:val="auto"/>
          <w:rtl/>
        </w:rPr>
      </w:pPr>
      <w:r w:rsidRPr="008C2ECB">
        <w:rPr>
          <w:rFonts w:ascii="Arial" w:hAnsi="Arial" w:cs="David" w:hint="cs"/>
          <w:b/>
          <w:bCs/>
          <w:color w:val="auto"/>
          <w:rtl/>
        </w:rPr>
        <w:t xml:space="preserve">   </w:t>
      </w:r>
      <w:r w:rsidR="00DB179F" w:rsidRPr="008C2ECB">
        <w:rPr>
          <w:rFonts w:ascii="Arial" w:hAnsi="Arial" w:cs="David" w:hint="cs"/>
          <w:b/>
          <w:bCs/>
          <w:color w:val="auto"/>
          <w:rtl/>
        </w:rPr>
        <w:t>פרטי ההתקשרות המבוקשת</w:t>
      </w:r>
      <w:r w:rsidR="00E727C6" w:rsidRPr="008C2ECB">
        <w:rPr>
          <w:rFonts w:ascii="Arial" w:hAnsi="Arial" w:cs="David" w:hint="cs"/>
          <w:b/>
          <w:bCs/>
          <w:color w:val="auto"/>
          <w:rtl/>
        </w:rPr>
        <w:t>:</w:t>
      </w:r>
    </w:p>
    <w:tbl>
      <w:tblPr>
        <w:bidiVisual/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5"/>
        <w:gridCol w:w="16"/>
        <w:gridCol w:w="644"/>
        <w:gridCol w:w="1624"/>
        <w:gridCol w:w="1065"/>
        <w:gridCol w:w="1132"/>
        <w:gridCol w:w="2340"/>
      </w:tblGrid>
      <w:tr w:rsidR="008C2ECB" w:rsidRPr="008C2ECB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8C2ECB" w:rsidRPr="008C2ECB" w:rsidRDefault="008C2ECB" w:rsidP="008C2ECB">
            <w:pPr>
              <w:rPr>
                <w:rFonts w:ascii="Arial" w:hAnsi="Arial" w:cs="David"/>
                <w:b/>
                <w:bCs/>
                <w:noProof/>
                <w:color w:val="943634"/>
                <w:rtl/>
              </w:rPr>
            </w:pPr>
            <w:bookmarkStart w:id="0" w:name="AB_dd545198317c45048114ea13484e35ea"/>
            <w:r w:rsidRPr="008C2ECB">
              <w:rPr>
                <w:rFonts w:ascii="Arial" w:hAnsi="Arial" w:cs="David" w:hint="cs"/>
                <w:b/>
                <w:bCs/>
                <w:noProof/>
                <w:color w:val="943634"/>
                <w:rtl/>
              </w:rPr>
              <w:t>מספר הבקשה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EEECE1"/>
            <w:vAlign w:val="center"/>
          </w:tcPr>
          <w:p w:rsidR="008C2ECB" w:rsidRPr="008C2ECB" w:rsidRDefault="008C2ECB" w:rsidP="008C2ECB">
            <w:pPr>
              <w:rPr>
                <w:rFonts w:ascii="Arial" w:hAnsi="Arial" w:cs="David"/>
                <w:b/>
                <w:bCs/>
                <w:noProof/>
                <w:color w:val="943634"/>
                <w:rtl/>
              </w:rPr>
            </w:pPr>
            <w:r w:rsidRPr="008C2ECB">
              <w:rPr>
                <w:rFonts w:ascii="Arial" w:hAnsi="Arial" w:cs="David" w:hint="cs"/>
                <w:bCs/>
                <w:noProof/>
                <w:color w:val="943634"/>
                <w:rtl/>
              </w:rPr>
              <w:t>נושא הבקשה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EEECE1"/>
          </w:tcPr>
          <w:p w:rsidR="008C2ECB" w:rsidRPr="008C2ECB" w:rsidRDefault="008C2ECB" w:rsidP="008C2ECB">
            <w:pPr>
              <w:rPr>
                <w:rFonts w:ascii="Arial" w:hAnsi="Arial" w:cs="David"/>
                <w:bCs/>
                <w:noProof/>
                <w:color w:val="943634"/>
                <w:rtl/>
              </w:rPr>
            </w:pPr>
            <w:r w:rsidRPr="008C2ECB">
              <w:rPr>
                <w:rFonts w:ascii="Arial" w:hAnsi="Arial" w:cs="David" w:hint="cs"/>
                <w:bCs/>
                <w:noProof/>
                <w:color w:val="943634"/>
                <w:rtl/>
              </w:rPr>
              <w:t>תקנה תקציבית</w:t>
            </w:r>
          </w:p>
        </w:tc>
      </w:tr>
      <w:tr w:rsidR="008C2ECB" w:rsidRPr="008C2ECB">
        <w:tc>
          <w:tcPr>
            <w:tcW w:w="3195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C2ECB" w:rsidRPr="008C2ECB" w:rsidRDefault="008C2ECB" w:rsidP="008C2ECB">
            <w:pPr>
              <w:rPr>
                <w:rFonts w:ascii="Arial" w:hAnsi="Arial" w:cs="David"/>
                <w:noProof/>
                <w:rtl/>
              </w:rPr>
            </w:pPr>
            <w:r w:rsidRPr="008C2ECB">
              <w:rPr>
                <w:rFonts w:ascii="Arial" w:hAnsi="Arial" w:cs="Arial" w:hint="cs"/>
                <w:noProof/>
              </w:rPr>
              <w:t xml:space="preserve">   - 91</w:t>
            </w:r>
          </w:p>
        </w:tc>
        <w:tc>
          <w:tcPr>
            <w:tcW w:w="3821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8C2ECB" w:rsidRPr="008C2ECB" w:rsidRDefault="008C2ECB" w:rsidP="008C2ECB">
            <w:pPr>
              <w:rPr>
                <w:rFonts w:ascii="Arial" w:hAnsi="Arial" w:cs="David"/>
                <w:noProof/>
                <w:rtl/>
              </w:rPr>
            </w:pPr>
            <w:r w:rsidRPr="008C2ECB">
              <w:rPr>
                <w:rFonts w:ascii="Arial" w:hAnsi="Arial" w:cs="Arial" w:hint="cs"/>
                <w:noProof/>
                <w:rtl/>
              </w:rPr>
              <w:t>השתלמויות מורי דרך בא.ל.ע.ד - אל עיר דוד&gt;&gt;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shd w:val="clear" w:color="auto" w:fill="FFFFFF"/>
          </w:tcPr>
          <w:p w:rsidR="008C2ECB" w:rsidRPr="008C2ECB" w:rsidRDefault="008C2ECB" w:rsidP="008C2ECB">
            <w:pPr>
              <w:rPr>
                <w:rFonts w:ascii="Arial" w:hAnsi="Arial" w:cs="David"/>
                <w:noProof/>
                <w:rtl/>
              </w:rPr>
            </w:pPr>
            <w:r w:rsidRPr="008C2ECB">
              <w:rPr>
                <w:rFonts w:ascii="Arial" w:hAnsi="Arial" w:cs="Arial" w:hint="cs"/>
                <w:noProof/>
              </w:rPr>
              <w:t>37020812</w:t>
            </w:r>
          </w:p>
        </w:tc>
      </w:tr>
      <w:tr w:rsidR="008C2ECB" w:rsidRPr="008C2ECB">
        <w:tc>
          <w:tcPr>
            <w:tcW w:w="2551" w:type="dxa"/>
            <w:gridSpan w:val="2"/>
            <w:shd w:val="clear" w:color="auto" w:fill="EEECE1"/>
          </w:tcPr>
          <w:p w:rsidR="008C2ECB" w:rsidRPr="008C2ECB" w:rsidRDefault="008C2ECB" w:rsidP="008C2ECB">
            <w:pPr>
              <w:rPr>
                <w:rFonts w:ascii="Arial" w:hAnsi="Arial" w:cs="David"/>
                <w:bCs/>
                <w:noProof/>
                <w:color w:val="943634"/>
                <w:rtl/>
              </w:rPr>
            </w:pPr>
            <w:r w:rsidRPr="008C2ECB">
              <w:rPr>
                <w:rFonts w:ascii="Arial" w:hAnsi="Arial" w:cs="David" w:hint="cs"/>
                <w:bCs/>
                <w:noProof/>
                <w:color w:val="943634"/>
                <w:rtl/>
              </w:rPr>
              <w:t>תאריך תחילת התקשרות</w:t>
            </w:r>
          </w:p>
        </w:tc>
        <w:tc>
          <w:tcPr>
            <w:tcW w:w="2268" w:type="dxa"/>
            <w:gridSpan w:val="2"/>
            <w:shd w:val="clear" w:color="auto" w:fill="EEECE1"/>
          </w:tcPr>
          <w:p w:rsidR="008C2ECB" w:rsidRPr="008C2ECB" w:rsidRDefault="008C2ECB" w:rsidP="008C2ECB">
            <w:pPr>
              <w:rPr>
                <w:rFonts w:ascii="Arial" w:hAnsi="Arial" w:cs="David"/>
                <w:bCs/>
                <w:noProof/>
                <w:color w:val="943634"/>
                <w:rtl/>
              </w:rPr>
            </w:pPr>
            <w:r w:rsidRPr="008C2ECB">
              <w:rPr>
                <w:rFonts w:ascii="Arial" w:hAnsi="Arial" w:cs="David" w:hint="cs"/>
                <w:bCs/>
                <w:noProof/>
                <w:color w:val="943634"/>
                <w:rtl/>
              </w:rPr>
              <w:t>תאריך סיום התקשרות</w:t>
            </w:r>
          </w:p>
        </w:tc>
        <w:tc>
          <w:tcPr>
            <w:tcW w:w="2197" w:type="dxa"/>
            <w:gridSpan w:val="2"/>
            <w:shd w:val="clear" w:color="auto" w:fill="EEECE1"/>
          </w:tcPr>
          <w:p w:rsidR="008C2ECB" w:rsidRPr="008C2ECB" w:rsidRDefault="008C2ECB" w:rsidP="008C2ECB">
            <w:pPr>
              <w:rPr>
                <w:rFonts w:ascii="Arial" w:hAnsi="Arial" w:cs="David"/>
                <w:bCs/>
                <w:noProof/>
                <w:color w:val="943634"/>
                <w:rtl/>
              </w:rPr>
            </w:pPr>
            <w:r w:rsidRPr="008C2ECB">
              <w:rPr>
                <w:rFonts w:ascii="Arial" w:hAnsi="Arial" w:cs="David" w:hint="cs"/>
                <w:bCs/>
                <w:noProof/>
                <w:color w:val="943634"/>
                <w:rtl/>
              </w:rPr>
              <w:t>שווי ההתקשרות</w:t>
            </w:r>
          </w:p>
        </w:tc>
        <w:tc>
          <w:tcPr>
            <w:tcW w:w="2340" w:type="dxa"/>
            <w:shd w:val="clear" w:color="auto" w:fill="EEECE1"/>
          </w:tcPr>
          <w:p w:rsidR="008C2ECB" w:rsidRPr="008C2ECB" w:rsidRDefault="008C2ECB" w:rsidP="008C2ECB">
            <w:pPr>
              <w:rPr>
                <w:rFonts w:ascii="Arial" w:hAnsi="Arial" w:cs="David"/>
                <w:bCs/>
                <w:noProof/>
                <w:color w:val="943634"/>
                <w:rtl/>
              </w:rPr>
            </w:pPr>
            <w:r w:rsidRPr="008C2ECB">
              <w:rPr>
                <w:rFonts w:ascii="Arial" w:hAnsi="Arial" w:cs="David" w:hint="cs"/>
                <w:bCs/>
                <w:noProof/>
                <w:color w:val="943634"/>
                <w:rtl/>
              </w:rPr>
              <w:t>מס' פנייה במנו"ף*</w:t>
            </w:r>
          </w:p>
        </w:tc>
      </w:tr>
      <w:tr w:rsidR="008C2ECB" w:rsidRPr="008C2ECB">
        <w:tc>
          <w:tcPr>
            <w:tcW w:w="2551" w:type="dxa"/>
            <w:gridSpan w:val="2"/>
            <w:shd w:val="clear" w:color="auto" w:fill="auto"/>
          </w:tcPr>
          <w:p w:rsidR="008C2ECB" w:rsidRPr="008C2ECB" w:rsidRDefault="008C2ECB" w:rsidP="008C2ECB">
            <w:pPr>
              <w:rPr>
                <w:rFonts w:ascii="Arial" w:hAnsi="Arial" w:cs="David"/>
                <w:noProof/>
                <w:rtl/>
              </w:rPr>
            </w:pPr>
            <w:r w:rsidRPr="008C2ECB">
              <w:rPr>
                <w:rFonts w:ascii="Arial" w:hAnsi="Arial" w:cs="Arial" w:hint="cs"/>
                <w:noProof/>
              </w:rPr>
              <w:t>09/07/2018</w:t>
            </w:r>
          </w:p>
        </w:tc>
        <w:tc>
          <w:tcPr>
            <w:tcW w:w="2268" w:type="dxa"/>
            <w:gridSpan w:val="2"/>
            <w:shd w:val="clear" w:color="auto" w:fill="auto"/>
          </w:tcPr>
          <w:p w:rsidR="008C2ECB" w:rsidRPr="008C2ECB" w:rsidRDefault="008C2ECB" w:rsidP="008C2ECB">
            <w:pPr>
              <w:rPr>
                <w:rFonts w:ascii="Arial" w:hAnsi="Arial" w:cs="David"/>
                <w:noProof/>
                <w:rtl/>
              </w:rPr>
            </w:pPr>
            <w:r w:rsidRPr="008C2ECB">
              <w:rPr>
                <w:rFonts w:ascii="Arial" w:hAnsi="Arial" w:cs="Arial" w:hint="cs"/>
                <w:noProof/>
              </w:rPr>
              <w:t>30/11/2018</w:t>
            </w:r>
          </w:p>
        </w:tc>
        <w:tc>
          <w:tcPr>
            <w:tcW w:w="2197" w:type="dxa"/>
            <w:gridSpan w:val="2"/>
            <w:shd w:val="clear" w:color="auto" w:fill="auto"/>
          </w:tcPr>
          <w:p w:rsidR="008C2ECB" w:rsidRPr="008C2ECB" w:rsidRDefault="008C2ECB" w:rsidP="008C2ECB">
            <w:pPr>
              <w:rPr>
                <w:rFonts w:ascii="Arial" w:hAnsi="Arial" w:cs="David"/>
                <w:noProof/>
                <w:rtl/>
              </w:rPr>
            </w:pPr>
            <w:r w:rsidRPr="008C2ECB">
              <w:rPr>
                <w:rFonts w:ascii="Arial" w:hAnsi="Arial" w:cs="Arial" w:hint="cs"/>
                <w:noProof/>
              </w:rPr>
              <w:t xml:space="preserve"> 5058</w:t>
            </w:r>
          </w:p>
        </w:tc>
        <w:tc>
          <w:tcPr>
            <w:tcW w:w="2340" w:type="dxa"/>
            <w:shd w:val="clear" w:color="auto" w:fill="auto"/>
          </w:tcPr>
          <w:p w:rsidR="008C2ECB" w:rsidRPr="008C2ECB" w:rsidRDefault="008C2ECB" w:rsidP="008C2ECB">
            <w:pPr>
              <w:rPr>
                <w:rFonts w:ascii="Arial" w:hAnsi="Arial" w:cs="David"/>
                <w:noProof/>
                <w:rtl/>
              </w:rPr>
            </w:pPr>
          </w:p>
        </w:tc>
      </w:tr>
      <w:tr w:rsidR="008C2ECB" w:rsidRPr="008C2ECB">
        <w:tc>
          <w:tcPr>
            <w:tcW w:w="2535" w:type="dxa"/>
            <w:shd w:val="clear" w:color="auto" w:fill="EEECE1"/>
          </w:tcPr>
          <w:p w:rsidR="008C2ECB" w:rsidRPr="008C2ECB" w:rsidRDefault="008C2ECB" w:rsidP="008C2ECB">
            <w:pPr>
              <w:rPr>
                <w:rFonts w:ascii="Arial" w:hAnsi="Arial" w:cs="David"/>
                <w:bCs/>
                <w:noProof/>
                <w:color w:val="943634"/>
                <w:rtl/>
              </w:rPr>
            </w:pPr>
            <w:r w:rsidRPr="008C2ECB">
              <w:rPr>
                <w:rFonts w:ascii="Arial" w:hAnsi="Arial" w:cs="David" w:hint="cs"/>
                <w:bCs/>
                <w:noProof/>
                <w:color w:val="943634"/>
                <w:rtl/>
              </w:rPr>
              <w:t>שם הספק</w:t>
            </w:r>
          </w:p>
        </w:tc>
        <w:tc>
          <w:tcPr>
            <w:tcW w:w="3349" w:type="dxa"/>
            <w:gridSpan w:val="4"/>
            <w:shd w:val="clear" w:color="auto" w:fill="EEECE1"/>
          </w:tcPr>
          <w:p w:rsidR="008C2ECB" w:rsidRPr="008C2ECB" w:rsidRDefault="008C2ECB" w:rsidP="008C2ECB">
            <w:pPr>
              <w:rPr>
                <w:rFonts w:ascii="Arial" w:hAnsi="Arial" w:cs="David"/>
                <w:bCs/>
                <w:noProof/>
                <w:color w:val="943634"/>
                <w:rtl/>
              </w:rPr>
            </w:pPr>
            <w:r w:rsidRPr="008C2ECB">
              <w:rPr>
                <w:rFonts w:ascii="Arial" w:hAnsi="Arial" w:cs="David" w:hint="cs"/>
                <w:bCs/>
                <w:noProof/>
                <w:color w:val="943634"/>
                <w:rtl/>
              </w:rPr>
              <w:t>מדינה</w:t>
            </w:r>
          </w:p>
        </w:tc>
        <w:tc>
          <w:tcPr>
            <w:tcW w:w="3472" w:type="dxa"/>
            <w:gridSpan w:val="2"/>
            <w:shd w:val="clear" w:color="auto" w:fill="EEECE1"/>
          </w:tcPr>
          <w:p w:rsidR="008C2ECB" w:rsidRPr="008C2ECB" w:rsidRDefault="008C2ECB" w:rsidP="008C2ECB">
            <w:pPr>
              <w:rPr>
                <w:rFonts w:ascii="Arial" w:hAnsi="Arial" w:cs="David"/>
                <w:bCs/>
                <w:noProof/>
                <w:rtl/>
              </w:rPr>
            </w:pPr>
            <w:r w:rsidRPr="008C2ECB">
              <w:rPr>
                <w:rFonts w:ascii="Arial" w:hAnsi="Arial" w:cs="David"/>
                <w:bCs/>
                <w:noProof/>
                <w:color w:val="943634"/>
                <w:rtl/>
              </w:rPr>
              <w:t>מספר הספק</w:t>
            </w:r>
            <w:r w:rsidRPr="008C2ECB">
              <w:rPr>
                <w:rFonts w:ascii="Arial" w:hAnsi="Arial" w:cs="David"/>
                <w:bCs/>
                <w:noProof/>
                <w:rtl/>
              </w:rPr>
              <w:t xml:space="preserve"> </w:t>
            </w:r>
            <w:r w:rsidRPr="008C2ECB">
              <w:rPr>
                <w:rStyle w:val="Char"/>
                <w:rFonts w:cs="David"/>
                <w:noProof/>
                <w:sz w:val="22"/>
                <w:szCs w:val="22"/>
                <w:rtl/>
              </w:rPr>
              <w:t>(ח.פ/ח.צ/ע.מ/מספר עמותה)</w:t>
            </w:r>
          </w:p>
        </w:tc>
      </w:tr>
      <w:tr w:rsidR="008C2ECB" w:rsidRPr="008C2ECB">
        <w:tc>
          <w:tcPr>
            <w:tcW w:w="2535" w:type="dxa"/>
            <w:shd w:val="clear" w:color="auto" w:fill="auto"/>
          </w:tcPr>
          <w:p w:rsidR="008C2ECB" w:rsidRPr="008C2ECB" w:rsidRDefault="008C2ECB" w:rsidP="008C2ECB">
            <w:pPr>
              <w:rPr>
                <w:rFonts w:ascii="Arial" w:hAnsi="Arial" w:cs="David"/>
                <w:noProof/>
                <w:rtl/>
              </w:rPr>
            </w:pPr>
            <w:r w:rsidRPr="008C2ECB">
              <w:rPr>
                <w:rFonts w:ascii="Arial" w:hAnsi="Arial" w:cs="Arial" w:hint="cs"/>
                <w:noProof/>
                <w:rtl/>
              </w:rPr>
              <w:t>א.ל.ע.ד - אל עיר דוד (מגלים)</w:t>
            </w:r>
          </w:p>
        </w:tc>
        <w:tc>
          <w:tcPr>
            <w:tcW w:w="3349" w:type="dxa"/>
            <w:gridSpan w:val="4"/>
            <w:shd w:val="clear" w:color="auto" w:fill="auto"/>
          </w:tcPr>
          <w:p w:rsidR="008C2ECB" w:rsidRPr="008C2ECB" w:rsidRDefault="008C2ECB" w:rsidP="008C2ECB">
            <w:pPr>
              <w:rPr>
                <w:rFonts w:ascii="Arial" w:hAnsi="Arial" w:cs="David"/>
                <w:noProof/>
                <w:rtl/>
              </w:rPr>
            </w:pPr>
            <w:r w:rsidRPr="008C2ECB">
              <w:rPr>
                <w:rFonts w:ascii="Arial" w:hAnsi="Arial" w:cs="Arial" w:hint="cs"/>
                <w:noProof/>
                <w:rtl/>
              </w:rPr>
              <w:t>ישראל</w:t>
            </w:r>
          </w:p>
        </w:tc>
        <w:tc>
          <w:tcPr>
            <w:tcW w:w="3472" w:type="dxa"/>
            <w:gridSpan w:val="2"/>
            <w:shd w:val="clear" w:color="auto" w:fill="auto"/>
          </w:tcPr>
          <w:p w:rsidR="008C2ECB" w:rsidRPr="008C2ECB" w:rsidRDefault="008C2ECB" w:rsidP="008C2ECB">
            <w:pPr>
              <w:rPr>
                <w:rFonts w:ascii="Arial" w:hAnsi="Arial" w:cs="David"/>
                <w:noProof/>
                <w:rtl/>
              </w:rPr>
            </w:pPr>
            <w:r w:rsidRPr="008C2ECB">
              <w:rPr>
                <w:rFonts w:ascii="Arial" w:hAnsi="Arial" w:cs="Arial" w:hint="cs"/>
                <w:noProof/>
              </w:rPr>
              <w:t>40009103</w:t>
            </w:r>
          </w:p>
        </w:tc>
      </w:tr>
    </w:tbl>
    <w:bookmarkEnd w:id="0"/>
    <w:p w:rsidR="009C24E7" w:rsidRPr="008C2ECB" w:rsidRDefault="009C24E7" w:rsidP="008C2ECB">
      <w:pPr>
        <w:pStyle w:val="a9"/>
        <w:ind w:left="0"/>
        <w:rPr>
          <w:rFonts w:cs="David"/>
          <w:rtl/>
        </w:rPr>
      </w:pPr>
      <w:r w:rsidRPr="008C2ECB">
        <w:rPr>
          <w:rFonts w:cs="David" w:hint="cs"/>
          <w:rtl/>
        </w:rPr>
        <w:t>תיאור מהות ההתקשרות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623572" w:rsidRPr="008C2ECB" w:rsidTr="009C24E7">
        <w:trPr>
          <w:trHeight w:val="330"/>
        </w:trPr>
        <w:tc>
          <w:tcPr>
            <w:tcW w:w="9599" w:type="dxa"/>
          </w:tcPr>
          <w:p w:rsidR="009C24E7" w:rsidRPr="008C2ECB" w:rsidRDefault="00480457" w:rsidP="008C2EC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 xml:space="preserve">אגף להכשרה מקצועית בתיירות מבקש אישור התקשרות עם </w:t>
            </w:r>
            <w:r w:rsidR="00D87D7B" w:rsidRPr="008C2ECB">
              <w:rPr>
                <w:rFonts w:ascii="Arial" w:hAnsi="Arial" w:cs="David" w:hint="cs"/>
                <w:color w:val="auto"/>
                <w:rtl/>
              </w:rPr>
              <w:t xml:space="preserve">עמותת </w:t>
            </w:r>
            <w:r w:rsidRPr="008C2ECB">
              <w:rPr>
                <w:rFonts w:ascii="Arial" w:hAnsi="Arial" w:cs="David" w:hint="cs"/>
                <w:color w:val="auto"/>
                <w:rtl/>
              </w:rPr>
              <w:t>"</w:t>
            </w:r>
            <w:proofErr w:type="spellStart"/>
            <w:r w:rsidRPr="008C2ECB">
              <w:rPr>
                <w:rFonts w:ascii="Arial" w:hAnsi="Arial" w:cs="David" w:hint="cs"/>
                <w:color w:val="auto"/>
                <w:rtl/>
              </w:rPr>
              <w:t>א</w:t>
            </w:r>
            <w:r w:rsidR="00D87D7B" w:rsidRPr="008C2ECB">
              <w:rPr>
                <w:rFonts w:ascii="Arial" w:hAnsi="Arial" w:cs="David" w:hint="cs"/>
                <w:color w:val="auto"/>
                <w:rtl/>
              </w:rPr>
              <w:t>ל</w:t>
            </w:r>
            <w:r w:rsidRPr="008C2ECB">
              <w:rPr>
                <w:rFonts w:ascii="Arial" w:hAnsi="Arial" w:cs="David" w:hint="cs"/>
                <w:color w:val="auto"/>
                <w:rtl/>
              </w:rPr>
              <w:t>ע</w:t>
            </w:r>
            <w:r w:rsidR="00D87D7B" w:rsidRPr="008C2ECB">
              <w:rPr>
                <w:rFonts w:ascii="Arial" w:hAnsi="Arial" w:cs="David" w:hint="cs"/>
                <w:color w:val="auto"/>
                <w:rtl/>
              </w:rPr>
              <w:t>"</w:t>
            </w:r>
            <w:r w:rsidRPr="008C2ECB">
              <w:rPr>
                <w:rFonts w:ascii="Arial" w:hAnsi="Arial" w:cs="David" w:hint="cs"/>
                <w:color w:val="auto"/>
                <w:rtl/>
              </w:rPr>
              <w:t>ד</w:t>
            </w:r>
            <w:proofErr w:type="spellEnd"/>
            <w:r w:rsidRPr="008C2ECB">
              <w:rPr>
                <w:rFonts w:ascii="Arial" w:hAnsi="Arial" w:cs="David" w:hint="cs"/>
                <w:color w:val="auto"/>
                <w:rtl/>
              </w:rPr>
              <w:t xml:space="preserve"> </w:t>
            </w:r>
            <w:r w:rsidRPr="008C2ECB">
              <w:rPr>
                <w:rFonts w:ascii="Arial" w:hAnsi="Arial" w:cs="David"/>
                <w:color w:val="auto"/>
                <w:rtl/>
              </w:rPr>
              <w:t>–</w:t>
            </w:r>
            <w:r w:rsidRPr="008C2ECB">
              <w:rPr>
                <w:rFonts w:ascii="Arial" w:hAnsi="Arial" w:cs="David" w:hint="cs"/>
                <w:color w:val="auto"/>
                <w:rtl/>
              </w:rPr>
              <w:t xml:space="preserve"> אל עיר דוד (מגלים)" לשם קיום 3 השתלמויות למורי הדרך בשנת 2018.</w:t>
            </w:r>
          </w:p>
          <w:p w:rsidR="00480457" w:rsidRPr="008C2ECB" w:rsidRDefault="00480457" w:rsidP="008C2EC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 xml:space="preserve">ההשתלמויות יעסקו בחידושים בחפירות ובמחקר במרכב עיר דוד וירושלים הקדומה. את ההשתלמויות יעבירו מיטב החוקרים והארכיאולוגים החופרים בשנים האחרונות את עיר דוד. חוקרים אלה מכירים לעומק את החידושים המחקריים באזור </w:t>
            </w:r>
            <w:r w:rsidR="00DC348C" w:rsidRPr="008C2ECB">
              <w:rPr>
                <w:rFonts w:ascii="Arial" w:hAnsi="Arial" w:cs="David" w:hint="cs"/>
                <w:color w:val="auto"/>
                <w:rtl/>
              </w:rPr>
              <w:t xml:space="preserve">זה וכן  המשתתפים בהשתלמות יבקרו באתרים : דגם רובוטי של ירושלים הקדומה, שביל </w:t>
            </w:r>
            <w:proofErr w:type="spellStart"/>
            <w:r w:rsidR="00DC348C" w:rsidRPr="008C2ECB">
              <w:rPr>
                <w:rFonts w:ascii="Arial" w:hAnsi="Arial" w:cs="David" w:hint="cs"/>
                <w:color w:val="auto"/>
                <w:rtl/>
              </w:rPr>
              <w:t>העליה</w:t>
            </w:r>
            <w:proofErr w:type="spellEnd"/>
            <w:r w:rsidR="00DC348C" w:rsidRPr="008C2ECB">
              <w:rPr>
                <w:rFonts w:ascii="Arial" w:hAnsi="Arial" w:cs="David" w:hint="cs"/>
                <w:color w:val="auto"/>
                <w:rtl/>
              </w:rPr>
              <w:t>, גבעתי 360 ומופע הלילה החדש של העיר דוד- הללויה. לאור האמור לעיל,  לא ניתן לבחון הצעות נוספות.</w:t>
            </w:r>
          </w:p>
          <w:p w:rsidR="00D87D7B" w:rsidRPr="008C2ECB" w:rsidRDefault="00D87D7B" w:rsidP="008C2EC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David"/>
                <w:color w:val="auto"/>
                <w:rtl/>
              </w:rPr>
            </w:pPr>
          </w:p>
          <w:p w:rsidR="00D87D7B" w:rsidRPr="008C2ECB" w:rsidRDefault="00D87D7B" w:rsidP="008C2EC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להלן פירוט עלות ההשתלמויות</w:t>
            </w:r>
            <w:r w:rsidR="00DC348C" w:rsidRPr="008C2ECB">
              <w:rPr>
                <w:rFonts w:ascii="Arial" w:hAnsi="Arial" w:cs="David" w:hint="cs"/>
                <w:color w:val="auto"/>
                <w:rtl/>
              </w:rPr>
              <w:t xml:space="preserve"> בסך כולל של 5,058 ₪ </w:t>
            </w:r>
            <w:r w:rsidRPr="008C2ECB">
              <w:rPr>
                <w:rFonts w:ascii="Arial" w:hAnsi="Arial" w:cs="David" w:hint="cs"/>
                <w:color w:val="auto"/>
                <w:rtl/>
              </w:rPr>
              <w:t>:</w:t>
            </w:r>
          </w:p>
          <w:p w:rsidR="00D87D7B" w:rsidRPr="008C2ECB" w:rsidRDefault="00D87D7B" w:rsidP="008C2EC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 xml:space="preserve">9/7/2018- 281 ₪ לשעת הדרכה </w:t>
            </w:r>
            <w:r w:rsidRPr="008C2ECB">
              <w:rPr>
                <w:rFonts w:ascii="Arial" w:hAnsi="Arial" w:cs="David" w:hint="cs"/>
                <w:color w:val="auto"/>
              </w:rPr>
              <w:t>X</w:t>
            </w:r>
            <w:r w:rsidRPr="008C2ECB">
              <w:rPr>
                <w:rFonts w:ascii="Arial" w:hAnsi="Arial" w:cs="David" w:hint="cs"/>
                <w:color w:val="auto"/>
                <w:rtl/>
              </w:rPr>
              <w:t xml:space="preserve"> 5 שעות הדרכה= 1,405 ₪ </w:t>
            </w:r>
          </w:p>
          <w:p w:rsidR="00D87D7B" w:rsidRPr="008C2ECB" w:rsidRDefault="00D87D7B" w:rsidP="008C2EC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13/8/2018- 281 ₪ לשעת הדרכה</w:t>
            </w:r>
            <w:r w:rsidR="00DC348C" w:rsidRPr="008C2ECB">
              <w:rPr>
                <w:rFonts w:ascii="Arial" w:hAnsi="Arial" w:cs="David" w:hint="cs"/>
                <w:color w:val="auto"/>
                <w:rtl/>
              </w:rPr>
              <w:t xml:space="preserve"> </w:t>
            </w:r>
            <w:r w:rsidR="00DC348C" w:rsidRPr="008C2ECB">
              <w:rPr>
                <w:rFonts w:ascii="Arial" w:hAnsi="Arial" w:cs="David" w:hint="cs"/>
                <w:color w:val="auto"/>
              </w:rPr>
              <w:t>X</w:t>
            </w:r>
            <w:r w:rsidR="00DC348C" w:rsidRPr="008C2ECB">
              <w:rPr>
                <w:rFonts w:ascii="Arial" w:hAnsi="Arial" w:cs="David" w:hint="cs"/>
                <w:color w:val="auto"/>
                <w:rtl/>
              </w:rPr>
              <w:t xml:space="preserve"> 4 שעות הדרכה= 1,124 ₪ </w:t>
            </w:r>
          </w:p>
          <w:p w:rsidR="009C24E7" w:rsidRPr="008C2ECB" w:rsidRDefault="00DC348C" w:rsidP="008C2EC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 xml:space="preserve">7/11/2018- 281 ₪ לשעת הדרכה </w:t>
            </w:r>
            <w:r w:rsidRPr="008C2ECB">
              <w:rPr>
                <w:rFonts w:ascii="Arial" w:hAnsi="Arial" w:cs="David" w:hint="cs"/>
                <w:color w:val="auto"/>
              </w:rPr>
              <w:t>X</w:t>
            </w:r>
            <w:r w:rsidRPr="008C2ECB">
              <w:rPr>
                <w:rFonts w:ascii="Arial" w:hAnsi="Arial" w:cs="David" w:hint="cs"/>
                <w:color w:val="auto"/>
                <w:rtl/>
              </w:rPr>
              <w:t xml:space="preserve"> </w:t>
            </w:r>
            <w:r w:rsidRPr="008C2ECB">
              <w:rPr>
                <w:rFonts w:ascii="Arial" w:hAnsi="Arial" w:cs="David" w:hint="cs"/>
                <w:color w:val="auto"/>
                <w:highlight w:val="yellow"/>
                <w:rtl/>
              </w:rPr>
              <w:t>9 שעות הדרכה</w:t>
            </w:r>
            <w:r w:rsidRPr="008C2ECB">
              <w:rPr>
                <w:rFonts w:ascii="Arial" w:hAnsi="Arial" w:cs="David" w:hint="cs"/>
                <w:color w:val="auto"/>
                <w:rtl/>
              </w:rPr>
              <w:t xml:space="preserve">= 2,529 ₪ </w:t>
            </w:r>
          </w:p>
        </w:tc>
      </w:tr>
    </w:tbl>
    <w:p w:rsidR="00DB179F" w:rsidRPr="008C2ECB" w:rsidRDefault="00E85A1A" w:rsidP="008C2ECB">
      <w:pPr>
        <w:pStyle w:val="a9"/>
        <w:ind w:left="0" w:hanging="144"/>
        <w:rPr>
          <w:rFonts w:cs="David"/>
          <w:rtl/>
        </w:rPr>
      </w:pPr>
      <w:r w:rsidRPr="008C2ECB">
        <w:rPr>
          <w:rFonts w:cs="David" w:hint="cs"/>
          <w:rtl/>
        </w:rPr>
        <w:t xml:space="preserve">  </w:t>
      </w:r>
      <w:r w:rsidR="00DB179F" w:rsidRPr="008C2ECB">
        <w:rPr>
          <w:rFonts w:cs="David" w:hint="cs"/>
          <w:rtl/>
        </w:rPr>
        <w:t>החלטת הוועדה</w:t>
      </w:r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9"/>
      </w:tblGrid>
      <w:tr w:rsidR="00DC348C" w:rsidRPr="008C2ECB" w:rsidTr="00FA4806">
        <w:trPr>
          <w:trHeight w:val="330"/>
        </w:trPr>
        <w:tc>
          <w:tcPr>
            <w:tcW w:w="9518" w:type="dxa"/>
          </w:tcPr>
          <w:p w:rsidR="00DB179F" w:rsidRPr="008C2ECB" w:rsidRDefault="00DC348C" w:rsidP="008C2EC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הוועדה מאשרת התקשרות עם עמותת "</w:t>
            </w:r>
            <w:proofErr w:type="spellStart"/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אלע"ד</w:t>
            </w:r>
            <w:proofErr w:type="spellEnd"/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 xml:space="preserve"> </w:t>
            </w:r>
            <w:r w:rsidRPr="008C2ECB">
              <w:rPr>
                <w:rFonts w:ascii="Arial" w:hAnsi="Arial" w:cs="David"/>
                <w:b/>
                <w:bCs/>
                <w:color w:val="auto"/>
                <w:rtl/>
              </w:rPr>
              <w:t>–</w:t>
            </w: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 xml:space="preserve"> אל עיר דוד (מגלים)" לשם קיום 3 השתלמויות למורי הדרך בתאריכים 9/7/2018, 13/8/2018 ו 7/11/2018, בסך כולל של 5,058 ₪, כמפורט בבקשה דלעיל.</w:t>
            </w:r>
          </w:p>
          <w:p w:rsidR="00DC348C" w:rsidRPr="008C2ECB" w:rsidRDefault="00DC348C" w:rsidP="008C2EC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ההתקשרות מאושרת לפי תקנה 3 (1) לתקנות חובת המכרזים.</w:t>
            </w:r>
          </w:p>
          <w:p w:rsidR="00DC348C" w:rsidRPr="008C2ECB" w:rsidRDefault="00DC348C" w:rsidP="008C2EC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David"/>
                <w:b/>
                <w:bCs/>
                <w:color w:val="auto"/>
                <w:rtl/>
              </w:rPr>
            </w:pPr>
          </w:p>
          <w:p w:rsidR="00DB179F" w:rsidRPr="008C2ECB" w:rsidRDefault="00DC348C" w:rsidP="008C2ECB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 xml:space="preserve">הערה: </w:t>
            </w:r>
            <w:r w:rsidRPr="008C2ECB">
              <w:rPr>
                <w:rFonts w:ascii="Arial" w:hAnsi="Arial" w:cs="David" w:hint="cs"/>
                <w:b/>
                <w:color w:val="auto"/>
                <w:rtl/>
              </w:rPr>
              <w:t>אין לראות בפרוטוקול זה התקשרות או התחייבות להתקשרות כלפי הספק. לצורך מימוש אישור ועדת מכרזים, יש לערוך הסכם שיחתם על ידי מורשי החתימה המוסמכים לחייב את המשרד/הנציגות. בלא הסכם חתום כנדרש לעיל, לא ניתן להתחיל במתן השירותים ו/או קבלת הטובין.</w:t>
            </w:r>
          </w:p>
        </w:tc>
      </w:tr>
    </w:tbl>
    <w:p w:rsidR="00DB179F" w:rsidRPr="008C2ECB" w:rsidRDefault="00E85A1A" w:rsidP="008C2ECB">
      <w:pPr>
        <w:pStyle w:val="a9"/>
        <w:ind w:left="0" w:hanging="144"/>
        <w:rPr>
          <w:rFonts w:cs="David"/>
          <w:rtl/>
        </w:rPr>
      </w:pPr>
      <w:r w:rsidRPr="008C2ECB">
        <w:rPr>
          <w:rFonts w:cs="David" w:hint="cs"/>
          <w:rtl/>
        </w:rPr>
        <w:t xml:space="preserve">  </w:t>
      </w:r>
      <w:r w:rsidR="00DB179F" w:rsidRPr="008C2ECB">
        <w:rPr>
          <w:rFonts w:cs="David"/>
          <w:rtl/>
        </w:rPr>
        <w:t>חתימת חברי הו</w:t>
      </w:r>
      <w:r w:rsidR="00DB179F" w:rsidRPr="008C2ECB">
        <w:rPr>
          <w:rFonts w:cs="David" w:hint="cs"/>
          <w:rtl/>
        </w:rPr>
        <w:t>ו</w:t>
      </w:r>
      <w:r w:rsidR="00DB179F" w:rsidRPr="008C2ECB">
        <w:rPr>
          <w:rFonts w:cs="David"/>
          <w:rtl/>
        </w:rPr>
        <w:t>עדה</w:t>
      </w:r>
      <w:bookmarkStart w:id="1" w:name="_GoBack"/>
      <w:bookmarkEnd w:id="1"/>
    </w:p>
    <w:tbl>
      <w:tblPr>
        <w:bidiVisual/>
        <w:tblW w:w="959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"/>
        <w:gridCol w:w="2612"/>
        <w:gridCol w:w="2919"/>
        <w:gridCol w:w="3147"/>
      </w:tblGrid>
      <w:tr w:rsidR="00DC348C" w:rsidRPr="008C2ECB" w:rsidTr="00DC348C">
        <w:trPr>
          <w:trHeight w:val="235"/>
        </w:trPr>
        <w:tc>
          <w:tcPr>
            <w:tcW w:w="898" w:type="dxa"/>
            <w:tcBorders>
              <w:bottom w:val="single" w:sz="4" w:space="0" w:color="auto"/>
            </w:tcBorders>
          </w:tcPr>
          <w:p w:rsidR="00DB179F" w:rsidRPr="008C2ECB" w:rsidRDefault="00DB179F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  <w:tc>
          <w:tcPr>
            <w:tcW w:w="2546" w:type="dxa"/>
            <w:shd w:val="clear" w:color="auto" w:fill="EEECE1"/>
            <w:vAlign w:val="center"/>
          </w:tcPr>
          <w:p w:rsidR="00DB179F" w:rsidRPr="008C2ECB" w:rsidRDefault="00DB179F" w:rsidP="008C2ECB">
            <w:pPr>
              <w:jc w:val="center"/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יושב ראש</w:t>
            </w:r>
          </w:p>
        </w:tc>
        <w:tc>
          <w:tcPr>
            <w:tcW w:w="2845" w:type="dxa"/>
            <w:shd w:val="clear" w:color="auto" w:fill="EEECE1"/>
            <w:vAlign w:val="center"/>
          </w:tcPr>
          <w:p w:rsidR="00DB179F" w:rsidRPr="008C2ECB" w:rsidRDefault="00DB179F" w:rsidP="008C2ECB">
            <w:pPr>
              <w:jc w:val="center"/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חשב</w:t>
            </w:r>
            <w:r w:rsidR="00DC348C"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ת</w:t>
            </w:r>
          </w:p>
        </w:tc>
        <w:tc>
          <w:tcPr>
            <w:tcW w:w="3067" w:type="dxa"/>
            <w:shd w:val="clear" w:color="auto" w:fill="EEECE1"/>
            <w:vAlign w:val="center"/>
          </w:tcPr>
          <w:p w:rsidR="00DB179F" w:rsidRPr="008C2ECB" w:rsidRDefault="00DB179F" w:rsidP="008C2ECB">
            <w:pPr>
              <w:jc w:val="center"/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יועץ משפטי</w:t>
            </w:r>
          </w:p>
        </w:tc>
      </w:tr>
      <w:tr w:rsidR="00DC348C" w:rsidRPr="008C2ECB" w:rsidTr="00FA4806">
        <w:trPr>
          <w:trHeight w:val="276"/>
        </w:trPr>
        <w:tc>
          <w:tcPr>
            <w:tcW w:w="898" w:type="dxa"/>
            <w:shd w:val="clear" w:color="auto" w:fill="EEECE1"/>
            <w:vAlign w:val="center"/>
          </w:tcPr>
          <w:p w:rsidR="00DB179F" w:rsidRPr="008C2ECB" w:rsidRDefault="00DB179F" w:rsidP="008C2ECB">
            <w:pPr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שם</w:t>
            </w:r>
          </w:p>
        </w:tc>
        <w:tc>
          <w:tcPr>
            <w:tcW w:w="2546" w:type="dxa"/>
            <w:vAlign w:val="center"/>
          </w:tcPr>
          <w:p w:rsidR="00DB179F" w:rsidRPr="008C2ECB" w:rsidRDefault="00DC348C" w:rsidP="008C2ECB">
            <w:pPr>
              <w:jc w:val="center"/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אמיר הלוי</w:t>
            </w:r>
          </w:p>
        </w:tc>
        <w:tc>
          <w:tcPr>
            <w:tcW w:w="2845" w:type="dxa"/>
            <w:vAlign w:val="center"/>
          </w:tcPr>
          <w:p w:rsidR="00DB179F" w:rsidRPr="008C2ECB" w:rsidRDefault="00DC348C" w:rsidP="008C2ECB">
            <w:pPr>
              <w:jc w:val="center"/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אורלית שאוליאן</w:t>
            </w:r>
          </w:p>
        </w:tc>
        <w:tc>
          <w:tcPr>
            <w:tcW w:w="3067" w:type="dxa"/>
            <w:vAlign w:val="center"/>
          </w:tcPr>
          <w:p w:rsidR="00DB179F" w:rsidRPr="008C2ECB" w:rsidRDefault="00DC348C" w:rsidP="008C2ECB">
            <w:pPr>
              <w:jc w:val="center"/>
              <w:rPr>
                <w:rFonts w:ascii="Arial" w:hAnsi="Arial" w:cs="David"/>
                <w:color w:val="auto"/>
                <w:rtl/>
              </w:rPr>
            </w:pPr>
            <w:r w:rsidRPr="008C2ECB">
              <w:rPr>
                <w:rFonts w:ascii="Arial" w:hAnsi="Arial" w:cs="David" w:hint="cs"/>
                <w:color w:val="auto"/>
                <w:rtl/>
              </w:rPr>
              <w:t>עו"ד רם ליסטמן</w:t>
            </w:r>
          </w:p>
        </w:tc>
      </w:tr>
      <w:tr w:rsidR="00DC348C" w:rsidRPr="008C2ECB" w:rsidTr="00FA4806">
        <w:trPr>
          <w:trHeight w:val="280"/>
        </w:trPr>
        <w:tc>
          <w:tcPr>
            <w:tcW w:w="898" w:type="dxa"/>
            <w:shd w:val="clear" w:color="auto" w:fill="EEECE1"/>
          </w:tcPr>
          <w:p w:rsidR="00DB179F" w:rsidRPr="008C2ECB" w:rsidRDefault="00DB179F" w:rsidP="008C2ECB">
            <w:pPr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תאריך</w:t>
            </w:r>
          </w:p>
        </w:tc>
        <w:tc>
          <w:tcPr>
            <w:tcW w:w="2546" w:type="dxa"/>
          </w:tcPr>
          <w:p w:rsidR="00DB179F" w:rsidRPr="008C2ECB" w:rsidRDefault="00DB179F" w:rsidP="008C2ECB">
            <w:pPr>
              <w:tabs>
                <w:tab w:val="left" w:pos="650"/>
              </w:tabs>
              <w:rPr>
                <w:rFonts w:ascii="Arial" w:hAnsi="Arial" w:cs="David"/>
                <w:color w:val="auto"/>
                <w:rtl/>
              </w:rPr>
            </w:pPr>
          </w:p>
        </w:tc>
        <w:tc>
          <w:tcPr>
            <w:tcW w:w="2845" w:type="dxa"/>
          </w:tcPr>
          <w:p w:rsidR="00DB179F" w:rsidRPr="008C2ECB" w:rsidRDefault="00DB179F" w:rsidP="008C2ECB">
            <w:pPr>
              <w:rPr>
                <w:rFonts w:ascii="Arial" w:hAnsi="Arial" w:cs="David"/>
                <w:color w:val="auto"/>
                <w:rtl/>
              </w:rPr>
            </w:pPr>
          </w:p>
          <w:p w:rsidR="00DB179F" w:rsidRPr="008C2ECB" w:rsidRDefault="00DB179F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  <w:tc>
          <w:tcPr>
            <w:tcW w:w="3067" w:type="dxa"/>
          </w:tcPr>
          <w:p w:rsidR="00DB179F" w:rsidRPr="008C2ECB" w:rsidRDefault="00DB179F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</w:tr>
      <w:tr w:rsidR="00DC348C" w:rsidRPr="008C2ECB" w:rsidTr="00FA4806">
        <w:trPr>
          <w:trHeight w:val="428"/>
        </w:trPr>
        <w:tc>
          <w:tcPr>
            <w:tcW w:w="898" w:type="dxa"/>
            <w:shd w:val="clear" w:color="auto" w:fill="EEECE1"/>
          </w:tcPr>
          <w:p w:rsidR="00DB179F" w:rsidRPr="008C2ECB" w:rsidRDefault="00DB179F" w:rsidP="008C2ECB">
            <w:pPr>
              <w:rPr>
                <w:rFonts w:ascii="Arial" w:hAnsi="Arial" w:cs="David"/>
                <w:b/>
                <w:bCs/>
                <w:color w:val="auto"/>
                <w:rtl/>
              </w:rPr>
            </w:pPr>
            <w:r w:rsidRPr="008C2ECB">
              <w:rPr>
                <w:rFonts w:ascii="Arial" w:hAnsi="Arial" w:cs="David" w:hint="cs"/>
                <w:b/>
                <w:bCs/>
                <w:color w:val="auto"/>
                <w:rtl/>
              </w:rPr>
              <w:t>חתימה</w:t>
            </w:r>
          </w:p>
        </w:tc>
        <w:tc>
          <w:tcPr>
            <w:tcW w:w="2546" w:type="dxa"/>
          </w:tcPr>
          <w:p w:rsidR="00DB179F" w:rsidRPr="008C2ECB" w:rsidRDefault="00DB179F" w:rsidP="008C2ECB">
            <w:pPr>
              <w:rPr>
                <w:rFonts w:ascii="Arial" w:hAnsi="Arial" w:cs="David"/>
                <w:color w:val="auto"/>
                <w:rtl/>
              </w:rPr>
            </w:pPr>
          </w:p>
          <w:p w:rsidR="00DC348C" w:rsidRPr="008C2ECB" w:rsidRDefault="00DC348C" w:rsidP="008C2ECB">
            <w:pPr>
              <w:rPr>
                <w:rFonts w:ascii="Arial" w:hAnsi="Arial" w:cs="David"/>
                <w:color w:val="auto"/>
                <w:rtl/>
              </w:rPr>
            </w:pPr>
          </w:p>
          <w:p w:rsidR="00DC348C" w:rsidRPr="008C2ECB" w:rsidRDefault="00DC348C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  <w:tc>
          <w:tcPr>
            <w:tcW w:w="2845" w:type="dxa"/>
          </w:tcPr>
          <w:p w:rsidR="00DB179F" w:rsidRPr="008C2ECB" w:rsidRDefault="00DB179F" w:rsidP="008C2ECB">
            <w:pPr>
              <w:rPr>
                <w:rFonts w:ascii="Arial" w:hAnsi="Arial" w:cs="David"/>
                <w:color w:val="auto"/>
                <w:rtl/>
              </w:rPr>
            </w:pPr>
          </w:p>
          <w:p w:rsidR="00DB179F" w:rsidRPr="008C2ECB" w:rsidRDefault="00DB179F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  <w:tc>
          <w:tcPr>
            <w:tcW w:w="3067" w:type="dxa"/>
          </w:tcPr>
          <w:p w:rsidR="00DB179F" w:rsidRPr="008C2ECB" w:rsidRDefault="00DB179F" w:rsidP="008C2ECB">
            <w:pPr>
              <w:rPr>
                <w:rFonts w:ascii="Arial" w:hAnsi="Arial" w:cs="David"/>
                <w:color w:val="auto"/>
                <w:rtl/>
              </w:rPr>
            </w:pPr>
          </w:p>
        </w:tc>
      </w:tr>
    </w:tbl>
    <w:p w:rsidR="00DB179F" w:rsidRPr="008C2ECB" w:rsidRDefault="00DB179F" w:rsidP="008C2ECB">
      <w:pPr>
        <w:tabs>
          <w:tab w:val="left" w:pos="6179"/>
        </w:tabs>
        <w:jc w:val="right"/>
        <w:rPr>
          <w:rFonts w:cs="David"/>
          <w:b/>
          <w:bCs/>
          <w:color w:val="auto"/>
          <w:u w:val="double"/>
          <w:rtl/>
        </w:rPr>
      </w:pPr>
    </w:p>
    <w:sectPr w:rsidR="00DB179F" w:rsidRPr="008C2ECB" w:rsidSect="00EF6F9F">
      <w:headerReference w:type="default" r:id="rId8"/>
      <w:footerReference w:type="default" r:id="rId9"/>
      <w:endnotePr>
        <w:numFmt w:val="lowerLetter"/>
      </w:endnotePr>
      <w:pgSz w:w="11906" w:h="16838"/>
      <w:pgMar w:top="720" w:right="720" w:bottom="720" w:left="720" w:header="720" w:footer="720" w:gutter="0"/>
      <w:cols w:space="720"/>
      <w:bidi/>
      <w:rtlGutter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69F" w:rsidRDefault="0079569F">
      <w:r>
        <w:separator/>
      </w:r>
    </w:p>
  </w:endnote>
  <w:endnote w:type="continuationSeparator" w:id="0">
    <w:p w:rsidR="0079569F" w:rsidRDefault="00795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Hadassah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Pr="00B0194F" w:rsidRDefault="00DC348C" w:rsidP="001B727F">
    <w:pPr>
      <w:pStyle w:val="a4"/>
    </w:pPr>
    <w:r>
      <w:rPr>
        <w:noProof/>
        <w:lang w:eastAsia="en-US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-271145</wp:posOffset>
          </wp:positionH>
          <wp:positionV relativeFrom="paragraph">
            <wp:posOffset>90805</wp:posOffset>
          </wp:positionV>
          <wp:extent cx="1007745" cy="394335"/>
          <wp:effectExtent l="0" t="0" r="0" b="0"/>
          <wp:wrapNone/>
          <wp:docPr id="2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7745" cy="394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>
              <wp:simplePos x="0" y="0"/>
              <wp:positionH relativeFrom="column">
                <wp:posOffset>989965</wp:posOffset>
              </wp:positionH>
              <wp:positionV relativeFrom="paragraph">
                <wp:posOffset>15240</wp:posOffset>
              </wp:positionV>
              <wp:extent cx="5064760" cy="521335"/>
              <wp:effectExtent l="0" t="0" r="0" b="0"/>
              <wp:wrapNone/>
              <wp:docPr id="1" name="תיבת טקסט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5064760" cy="5213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76D2F" w:rsidRPr="00747027" w:rsidRDefault="00776D2F" w:rsidP="00EE24CF">
                          <w:pPr>
                            <w:bidi w:val="0"/>
                            <w:spacing w:line="36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</w:rPr>
                          </w:pP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בנק ישראל 5, </w:t>
                          </w:r>
                          <w:r w:rsidR="00EE24CF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ת.ד. 1018 ירושלים 9100900 |  טל</w:t>
                          </w:r>
                          <w:r w:rsidR="00EE24CF">
                            <w:rPr>
                              <w:rFonts w:ascii="Arial" w:hAnsi="Arial" w:cs="Arial" w:hint="cs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>: 02-6664233 פקס: 02-6664410</w:t>
                          </w:r>
                          <w:r w:rsidRPr="00747027">
                            <w:rPr>
                              <w:rFonts w:ascii="Arial" w:hAnsi="Arial" w:cs="Arial"/>
                              <w:b/>
                              <w:bCs/>
                              <w:color w:val="808080"/>
                              <w:sz w:val="18"/>
                              <w:szCs w:val="18"/>
                              <w:rtl/>
                            </w:rPr>
                            <w:t xml:space="preserve"> </w:t>
                          </w:r>
                        </w:p>
                        <w:p w:rsidR="00776D2F" w:rsidRPr="005F5CE9" w:rsidRDefault="008C2ECB" w:rsidP="001B727F">
                          <w:pPr>
                            <w:bidi w:val="0"/>
                            <w:spacing w:line="360" w:lineRule="auto"/>
                            <w:jc w:val="right"/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776D2F" w:rsidRPr="005F5CE9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dianak@tourism.gov.il</w:t>
                            </w:r>
                          </w:hyperlink>
                          <w:r w:rsidR="00776D2F" w:rsidRPr="005F5CE9">
                            <w:rPr>
                              <w:rStyle w:val="Hyperlink"/>
                              <w:rFonts w:ascii="Calibri" w:hAnsi="Calibri"/>
                              <w:b/>
                              <w:bCs/>
                              <w:color w:val="808080"/>
                              <w:sz w:val="20"/>
                              <w:szCs w:val="20"/>
                            </w:rPr>
                            <w:t xml:space="preserve">   | </w:t>
                          </w:r>
                          <w:hyperlink r:id="rId3" w:history="1">
                            <w:r w:rsidR="00776D2F" w:rsidRPr="00747027">
                              <w:rPr>
                                <w:rStyle w:val="Hyperlink"/>
                                <w:rFonts w:ascii="Calibri" w:hAnsi="Calibri"/>
                                <w:b/>
                                <w:bCs/>
                                <w:color w:val="808080"/>
                                <w:sz w:val="20"/>
                                <w:szCs w:val="20"/>
                              </w:rPr>
                              <w:t>www.tourism.gov.il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תיבת טקסט 2" o:spid="_x0000_s1026" type="#_x0000_t202" style="position:absolute;left:0;text-align:left;margin-left:77.95pt;margin-top:1.2pt;width:398.8pt;height:41.05pt;flip:x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" stroked="f">
              <v:textbox style="mso-fit-shape-to-text:t">
                <w:txbxContent>
                  <w:p w:rsidR="00776D2F" w:rsidRPr="00747027" w:rsidRDefault="00776D2F" w:rsidP="00EE24CF">
                    <w:pPr>
                      <w:bidi w:val="0"/>
                      <w:spacing w:line="360" w:lineRule="auto"/>
                      <w:jc w:val="right"/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</w:rPr>
                    </w:pP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בנק ישראל 5, </w:t>
                    </w:r>
                    <w:r w:rsidR="00EE24CF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ת.ד. 1018 ירושלים 9100900 |  טל</w:t>
                    </w:r>
                    <w:r w:rsidR="00EE24CF">
                      <w:rPr>
                        <w:rFonts w:ascii="Arial" w:hAnsi="Arial" w:cs="Arial" w:hint="cs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>: 02-6664233 פקס: 02-6664410</w:t>
                    </w:r>
                    <w:r w:rsidRPr="00747027">
                      <w:rPr>
                        <w:rFonts w:ascii="Arial" w:hAnsi="Arial" w:cs="Arial"/>
                        <w:b/>
                        <w:bCs/>
                        <w:color w:val="808080"/>
                        <w:sz w:val="18"/>
                        <w:szCs w:val="18"/>
                        <w:rtl/>
                      </w:rPr>
                      <w:t xml:space="preserve"> </w:t>
                    </w:r>
                  </w:p>
                  <w:p w:rsidR="00776D2F" w:rsidRPr="005F5CE9" w:rsidRDefault="008C2ECB" w:rsidP="001B727F">
                    <w:pPr>
                      <w:bidi w:val="0"/>
                      <w:spacing w:line="360" w:lineRule="auto"/>
                      <w:jc w:val="right"/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</w:pPr>
                    <w:hyperlink r:id="rId4" w:history="1">
                      <w:r w:rsidR="00776D2F" w:rsidRPr="005F5CE9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dianak@tourism.gov.il</w:t>
                      </w:r>
                    </w:hyperlink>
                    <w:r w:rsidR="00776D2F" w:rsidRPr="005F5CE9">
                      <w:rPr>
                        <w:rStyle w:val="Hyperlink"/>
                        <w:rFonts w:ascii="Calibri" w:hAnsi="Calibri"/>
                        <w:b/>
                        <w:bCs/>
                        <w:color w:val="808080"/>
                        <w:sz w:val="20"/>
                        <w:szCs w:val="20"/>
                      </w:rPr>
                      <w:t xml:space="preserve">   | </w:t>
                    </w:r>
                    <w:hyperlink r:id="rId5" w:history="1">
                      <w:r w:rsidR="00776D2F" w:rsidRPr="00747027">
                        <w:rPr>
                          <w:rStyle w:val="Hyperlink"/>
                          <w:rFonts w:ascii="Calibri" w:hAnsi="Calibri"/>
                          <w:b/>
                          <w:bCs/>
                          <w:color w:val="808080"/>
                          <w:sz w:val="20"/>
                          <w:szCs w:val="20"/>
                        </w:rPr>
                        <w:t>www.tourism.gov.il</w:t>
                      </w:r>
                    </w:hyperlink>
                  </w:p>
                </w:txbxContent>
              </v:textbox>
            </v:shape>
          </w:pict>
        </mc:Fallback>
      </mc:AlternateContent>
    </w:r>
  </w:p>
  <w:p w:rsidR="00776D2F" w:rsidRPr="001B727F" w:rsidRDefault="00776D2F" w:rsidP="001B727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69F" w:rsidRDefault="0079569F">
      <w:r>
        <w:separator/>
      </w:r>
    </w:p>
  </w:footnote>
  <w:footnote w:type="continuationSeparator" w:id="0">
    <w:p w:rsidR="0079569F" w:rsidRDefault="007956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6D2F" w:rsidRPr="00EE24CF" w:rsidRDefault="00DC348C" w:rsidP="00EE24CF">
    <w:pPr>
      <w:pStyle w:val="a3"/>
      <w:rPr>
        <w:rtl/>
      </w:rPr>
    </w:pPr>
    <w:r>
      <w:rPr>
        <w:noProof/>
        <w:lang w:eastAsia="en-US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-9525</wp:posOffset>
          </wp:positionH>
          <wp:positionV relativeFrom="paragraph">
            <wp:posOffset>-342900</wp:posOffset>
          </wp:positionV>
          <wp:extent cx="6742430" cy="624840"/>
          <wp:effectExtent l="0" t="0" r="0" b="0"/>
          <wp:wrapSquare wrapText="bothSides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2430" cy="624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66F"/>
    <w:multiLevelType w:val="hybridMultilevel"/>
    <w:tmpl w:val="9AC280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B5E52"/>
    <w:multiLevelType w:val="hybridMultilevel"/>
    <w:tmpl w:val="9A4AAFFC"/>
    <w:lvl w:ilvl="0" w:tplc="3C16AA66">
      <w:start w:val="1"/>
      <w:numFmt w:val="decimal"/>
      <w:lvlText w:val="%1."/>
      <w:lvlJc w:val="left"/>
      <w:pPr>
        <w:ind w:left="54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1" w:hanging="360"/>
      </w:pPr>
    </w:lvl>
    <w:lvl w:ilvl="2" w:tplc="0409001B" w:tentative="1">
      <w:start w:val="1"/>
      <w:numFmt w:val="lowerRoman"/>
      <w:lvlText w:val="%3."/>
      <w:lvlJc w:val="right"/>
      <w:pPr>
        <w:ind w:left="1981" w:hanging="180"/>
      </w:pPr>
    </w:lvl>
    <w:lvl w:ilvl="3" w:tplc="0409000F" w:tentative="1">
      <w:start w:val="1"/>
      <w:numFmt w:val="decimal"/>
      <w:lvlText w:val="%4."/>
      <w:lvlJc w:val="left"/>
      <w:pPr>
        <w:ind w:left="2701" w:hanging="360"/>
      </w:pPr>
    </w:lvl>
    <w:lvl w:ilvl="4" w:tplc="04090019" w:tentative="1">
      <w:start w:val="1"/>
      <w:numFmt w:val="lowerLetter"/>
      <w:lvlText w:val="%5."/>
      <w:lvlJc w:val="left"/>
      <w:pPr>
        <w:ind w:left="3421" w:hanging="360"/>
      </w:pPr>
    </w:lvl>
    <w:lvl w:ilvl="5" w:tplc="0409001B" w:tentative="1">
      <w:start w:val="1"/>
      <w:numFmt w:val="lowerRoman"/>
      <w:lvlText w:val="%6."/>
      <w:lvlJc w:val="right"/>
      <w:pPr>
        <w:ind w:left="4141" w:hanging="180"/>
      </w:pPr>
    </w:lvl>
    <w:lvl w:ilvl="6" w:tplc="0409000F" w:tentative="1">
      <w:start w:val="1"/>
      <w:numFmt w:val="decimal"/>
      <w:lvlText w:val="%7."/>
      <w:lvlJc w:val="left"/>
      <w:pPr>
        <w:ind w:left="4861" w:hanging="360"/>
      </w:pPr>
    </w:lvl>
    <w:lvl w:ilvl="7" w:tplc="04090019" w:tentative="1">
      <w:start w:val="1"/>
      <w:numFmt w:val="lowerLetter"/>
      <w:lvlText w:val="%8."/>
      <w:lvlJc w:val="left"/>
      <w:pPr>
        <w:ind w:left="5581" w:hanging="360"/>
      </w:pPr>
    </w:lvl>
    <w:lvl w:ilvl="8" w:tplc="0409001B" w:tentative="1">
      <w:start w:val="1"/>
      <w:numFmt w:val="lowerRoman"/>
      <w:lvlText w:val="%9."/>
      <w:lvlJc w:val="right"/>
      <w:pPr>
        <w:ind w:left="6301" w:hanging="180"/>
      </w:pPr>
    </w:lvl>
  </w:abstractNum>
  <w:abstractNum w:abstractNumId="2" w15:restartNumberingAfterBreak="0">
    <w:nsid w:val="6CBA7C9C"/>
    <w:multiLevelType w:val="hybridMultilevel"/>
    <w:tmpl w:val="8DF8C7E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numFmt w:val="lowerLetter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BDocData" w:val="&lt;?xml version=&quot;1.0&quot; encoding=&quot;utf-8&quot;?&gt;&lt;DocumentData xmlns:xsi=&quot;http://www.w3.org/2001/XMLSchema-instance&quot; xmlns:xsd=&quot;http://www.w3.org/2001/XMLSchema&quot;&gt;&lt;UserID&gt;0&lt;/UserID&gt;&lt;ValidateItemsOnSave&gt;true&lt;/ValidateItemsOnSave&gt;&lt;/DocumentData&gt;"/>
    <w:docVar w:name="ABMD_dd545198317c45048114ea13484e35ea_0" w:val="&lt;?xml version=&quot;1.0&quot; encoding=&quot;utf-8&quot;?&gt;&lt;DocumentItem&gt;&lt;![CDATA[&lt;diffgr:diffgram xmlns:msdata=&quot;urn:schemas-microsoft-com:xml-msdata&quot; xmlns:diffgr=&quot;urn:schemas-microsoft-com:xml-diffgram-v1&quot; TotalActivities=&quot;-1&quot; CurrentActivities=&quot;-1&quot; FlowType=&quot;0&quot; UserActivities=&quot;0&quot; SplitItem=&quot;0&quot; TopDisplayedActivities=&quot;10&quot;&gt;&lt;CDocDataSet xmlns=&quot;http://tempuri.org/CDocDataSet.xsd&quot;&gt;&lt;Docs diffgr:id=&quot;Docs1&quot; msdata:rowOrder=&quot;0&quot;&gt;&lt;DocID&gt;4814&lt;/DocID&gt;&lt;DocType&gt;2&lt;/DocType&gt;&lt;TStamp&gt;4&lt;/TStamp&gt;&lt;DetailsTStamp&gt;4&lt;/DetailsTStamp&gt;&lt;CreatedOn&gt;2018-06-07T15:32:52.723+03:00&lt;/CreatedOn&gt;&lt;CreatedBy&gt;222&lt;/CreatedBy&gt;&lt;FromUser&gt;222&lt;/FromUser&gt;&lt;CreateByDelegate&gt;100&lt;/CreateByDelegate&gt;&lt;ModifiedOn&gt;2018-06-07T15:32:52.74+03:00&lt;/ModifiedOn&gt;&lt;ModifiedBy&gt;222&lt;/ModifiedBy&gt;&lt;Subject&gt;השתלמויות מורי דרך בא.ל.ע.ד - אל עיר דוד&amp;gt;&amp;gt;&lt;/Subject&gt;&lt;DescriptionText&gt;‏07/06/2018 ‏כ&quot;ד/סיון/תשע&quot;ח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פרוטוקול ועדת מכרזים מיום ‏07/06/2018 חברי ועדה נוכחים שם פרטי ושם משפחה תפקיד בוועדה שם פרטי ושם משפחה תפקיד בוועדה   יושב ראש    , חשב חבר    עו&quot;ד, יועמ&quot;ש חבר     מרכז הוועדה     רשמה      פרטי ההתקשרות המבוקשת: מספר הבקשה נושא הבקשה תקנה תקציבית     - 91 השתלמויות מורי דרך בא.ל.ע.ד - אל עיר דוד&amp;gt;&amp;gt; 37020812  תאריך תחילת התקשרות תאריך סיום התקשרות שווי ההתקשרות מס' פנייה במנו&quot;ף*  09/07/2018 30/11/2018  5058   שם הספק מדינה מספר הספק (ח.פ/ח.צ/ע.מ/מספר עמותה)  א.ל.ע.ד - אל עיר דוד (מגלים) ישראל 40009103  תיאור מהות ההתקשרות       החלטת הוועדה       הערות / נימוקים:      סיווג ההתקשרות: בהתאם  לתקנה _____ לתקנות חובת המכרזים.  חתימת חברי הוועדה  יושב ראש חשב או נציגו יועץ משפטי  שם     תאריך      חתימה       &lt;/DescriptionText&gt;&lt;DescriptionHTML&gt;&amp;lt;html&amp;gt;&amp;lt;head&amp;gt;&amp;lt;meta http-equiv=&quot;Content-Type&quot; content=&quot;text/html; charset=utf-8&quot; /&amp;gt;&amp;lt;meta http-equiv=&quot;Content-Style-Type&quot; content=&quot;text/css&quot; /&amp;gt;&amp;lt;meta name=&quot;generator&quot; content=&quot;Aspose.Words for .NET 13.2.0.0&quot; /&amp;gt;&amp;lt;title&amp;gt;&amp;lt;/title&amp;gt;&amp;lt;/head&amp;gt;&amp;lt;body&amp;gt;&amp;lt;div dir=&quot;rtl&quot;&amp;gt;&amp;lt;p style=&quot;margin:0pt&quot; dir=&quot;rtl&quot;&amp;gt;&amp;lt;img src=&quot;data:image/png;base64,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&quot; width=&quot;708&quot; height=&quot;66&quot; alt=&quot;&quot; style=&quot;float:left; margin:0pt 9pt&quot; /&amp;gt;&amp;lt;/p&amp;gt;&amp;lt;p style=&quot;margin:0pt; text-align:justify&quot; dir=&quot;rtl&quot;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&amp;amp;#x200f;&amp;lt;/span&amp;gt;&amp;lt;span style=&quot;color:#800000; font-family:'Monotype Hadassah'; font-size:11pt&quot;&amp;gt;&amp;lt;/span&amp;gt;&amp;lt;/p&amp;gt;&amp;lt;p style=&quot;margin:0pt; text-align:justify&quot; dir=&quot;rtl&quot;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              &amp;lt;/span&amp;gt;&amp;lt;span style=&quot;color:#800000; font-family:'Monotype Hadassah'; font-size:11pt&quot;&amp;gt;&amp;amp;#x200f;&amp;lt;/span&amp;gt;&amp;lt;span style=&quot;color:#800000; font-family:'Monotype Hadassah'; font-size:11pt&quot;&amp;gt;כדסיוןתשעח&amp;lt;/span&amp;gt;&amp;lt;/p&amp;gt;&amp;lt;p style=&quot;margin:0pt; text-align:left&quot; dir=&quot;rtl&quot;&amp;gt;&amp;lt;span style=&quot;color:#800000; font-family:'Arial Black'; font-size:13pt&quot;&amp;gt;&amp;amp;#xa0;&amp;lt;/span&amp;gt;&amp;lt;/p&amp;gt;&amp;lt;p style=&quot;margin:0pt&quot; dir=&quot;rtl&quot;&amp;gt;&amp;lt;span style=&quot;color:#800000; font-family:David; font-size:13pt&quot;&amp;gt;                                                                                                                                          &amp;lt;/span&amp;gt;&amp;lt;span style=&quot;color:#800000; font-family:'Arial Black'; font-size:13pt&quot;&amp;gt;              &amp;lt;/span&amp;gt;&amp;lt;/p&amp;gt;&amp;lt;p style=&quot;margin:0pt&quot; dir=&quot;rtl&quot;&amp;gt;&amp;lt;span style=&quot;color:#800000; font-family:'Arial Black'; font-size:13pt&quot;&amp;gt;&amp;amp;#xa0;&amp;lt;/span&amp;gt;&amp;lt;/p&amp;gt;&amp;lt;p style=&quot;margin:0pt; text-align:center&quot; dir=&quot;rtl&quot;&amp;gt;&amp;lt;span style=&quot;font-family:David; font-size:13pt; font-weight:bold; text-decoration:underline&quot;&amp;gt;פרוטוקול ועדת מכרזים מיום&amp;lt;/span&amp;gt;&amp;lt;span style=&quot;font-family:David; font-size:13pt; font-weight:bold; text-decoration:underline&quot;&amp;gt; &amp;lt;/span&amp;gt;&amp;lt;span style=&quot;font-family:David; font-size:13pt; font-weight:bold; text-decoration:underline&quot;&amp;gt;&amp;amp;#x200f;&amp;lt;/span&amp;gt;&amp;lt;span style=&quot;font-family:David; font-size:13pt; font-weight:bold; text-decoration:underline&quot;&amp;gt;07/06/2018&amp;lt;/span&amp;gt;&amp;lt;/p&amp;gt;&amp;lt;p style=&quot;margin:6pt 0pt 3pt&quot; dir=&quot;rtl&quot;&amp;gt;&amp;lt;span style=&quot;color:#800000; font-family:David; font-size:10pt; font-weight:bold&quot;&amp;gt;חברי &amp;lt;/span&amp;gt;&amp;lt;span style=&quot;color:#800000; font-family:David; font-size:10pt; font-weight:bold&quot;&amp;gt;ו&amp;lt;/span&amp;gt;&amp;lt;span style=&quot;color:#800000; font-family:David; font-size:10pt; font-weight:bold&quot;&amp;gt;עדה נוכחים&amp;lt;/span&amp;gt;&amp;lt;/p&amp;gt;&amp;lt;table cellspacing=&quot;0&quot; cellpadding=&quot;0&quot; style=&quot;border-collapse:collapse; margin-left:0pt; width:480pt&quot; dir=&quot;rtl&quot;&amp;gt;&amp;lt;tr style=&quot;height:11.35pt&quot;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8.75pt&quot;&amp;gt;&amp;lt;p style=&quot;margin:0pt&quot; dir=&quot;rtl&quot;&amp;gt;&amp;lt;span style=&quot;color:#800000; font-family:David; font-size:10pt&quot;&amp;gt;שם פרטי ושם משפחה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71.55pt&quot;&amp;gt;&amp;lt;p style=&quot;margin:0pt&quot; dir=&quot;rtl&quot;&amp;gt;&amp;lt;span style=&quot;color:#800000; font-family:David; font-size:10pt&quot;&amp;gt;תפקיד בוועדה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78.9pt&quot;&amp;gt;&amp;lt;p style=&quot;margin:0pt&quot; dir=&quot;rtl&quot;&amp;gt;&amp;lt;span style=&quot;color:#800000; font-family:David; font-size:10pt&quot;&amp;gt;שם פרטי ושם משפחה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00.8pt&quot;&amp;gt;&amp;lt;p style=&quot;margin:0pt&quot; dir=&quot;rtl&quot;&amp;gt;&amp;lt;span style=&quot;color:#800000; font-family:David; font-size:10pt&quot;&amp;gt;תפקיד בוועדה&amp;lt;/span&amp;gt;&amp;lt;/p&amp;gt;&amp;lt;/td&amp;gt;&amp;lt;/tr&amp;gt;&amp;lt;tr style=&quot;height:13.25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8.75pt&quot;&amp;gt;&amp;lt;p style=&quot;margin:0pt&quot; dir=&quot;rtl&quot;&amp;gt;&amp;lt;span style=&quot;color:#800000; font-family:Arial; font-size:10pt&quot;&amp;gt;&amp;amp;#xa0;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71.55pt&quot;&amp;gt;&amp;lt;p style=&quot;margin:0pt&quot; dir=&quot;rtl&quot;&amp;gt;&amp;lt;span style=&quot;color:#800000; font-family:David; font-size:10pt&quot;&amp;gt;יושב ראש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78.9pt&quot;&amp;gt;&amp;lt;p style=&quot;margin:0pt&quot; dir=&quot;rtl&quot;&amp;gt;&amp;lt;span style=&quot;color:#800000; font-family:David; font-size:11pt&quot;&amp;gt;&amp;amp;#xa0;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00.8pt&quot;&amp;gt;&amp;lt;p style=&quot;margin:0pt&quot; dir=&quot;rtl&quot;&amp;gt;&amp;lt;span style=&quot;color:#800000; font-family:Arial; font-size:10pt&quot;&amp;gt;&amp;amp;#xa0;&amp;lt;/span&amp;gt;&amp;lt;/p&amp;gt;&amp;lt;/td&amp;gt;&amp;lt;/tr&amp;gt;&amp;lt;tr style=&quot;height:13.25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8.75pt&quot;&amp;gt;&amp;lt;p style=&quot;margin:0pt&quot; dir=&quot;rtl&quot;&amp;gt;&amp;lt;span style=&quot;color:#800000; font-family:Arial; font-size:10pt&quot;&amp;gt;, &amp;lt;/span&amp;gt;&amp;lt;span style=&quot;color:#800000; font-family:David; font-size:10pt&quot;&amp;gt;חשב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71.55pt&quot;&amp;gt;&amp;lt;p style=&quot;margin:0pt&quot; dir=&quot;rtl&quot;&amp;gt;&amp;lt;span style=&quot;color:#800000; font-family:David; font-size:10pt&quot;&amp;gt;חבר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78.9pt&quot;&amp;gt;&amp;lt;p style=&quot;margin:0pt&quot; dir=&quot;rtl&quot;&amp;gt;&amp;lt;span style=&quot;color:#800000; font-family:Arial; font-size:10pt&quot;&amp;gt;&amp;amp;#xa0;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00.8pt&quot;&amp;gt;&amp;lt;p style=&quot;margin:0pt&quot; dir=&quot;rtl&quot;&amp;gt;&amp;lt;span style=&quot;color:#800000; font-family:Arial; font-size:10pt&quot;&amp;gt;&amp;amp;#xa0;&amp;lt;/span&amp;gt;&amp;lt;/p&amp;gt;&amp;lt;/td&amp;gt;&amp;lt;/tr&amp;gt;&amp;lt;tr style=&quot;height:13.25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8.75pt&quot;&amp;gt;&amp;lt;p style=&quot;margin:0pt&quot; dir=&quot;rtl&quot;&amp;gt;&amp;lt;span style=&quot;color:#800000; font-family:David; font-size:10pt&quot;&amp;gt;עו&amp;lt;/span&amp;gt;&amp;lt;span style=&quot;color:#800000; font-family:Arial; font-size:10pt&quot;&amp;gt;&quot;&amp;lt;/span&amp;gt;&amp;lt;span style=&quot;color:#800000; font-family:David; font-size:10pt&quot;&amp;gt;ד&amp;lt;/span&amp;gt;&amp;lt;span style=&quot;color:#800000; font-family:Arial; font-size:10pt&quot;&amp;gt;, &amp;lt;/span&amp;gt;&amp;lt;span style=&quot;color:#800000; font-family:David; font-size:10pt&quot;&amp;gt;יועמ&amp;lt;/span&amp;gt;&amp;lt;span style=&quot;color:#800000; font-family:Arial; font-size:10pt&quot;&amp;gt;&quot;&amp;lt;/span&amp;gt;&amp;lt;span style=&quot;color:#800000; font-family:David; font-size:10pt&quot;&amp;gt;ש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71.55pt&quot;&amp;gt;&amp;lt;p style=&quot;margin:0pt&quot; dir=&quot;rtl&quot;&amp;gt;&amp;lt;span style=&quot;color:#800000; font-family:David; font-size:10pt&quot;&amp;gt;חבר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78.9pt&quot;&amp;gt;&amp;lt;p style=&quot;margin:0pt&quot; dir=&quot;rtl&quot;&amp;gt;&amp;lt;span style=&quot;color:#800000; font-family:Arial; font-size:10pt&quot;&amp;gt;&amp;amp;#xa0;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00.8pt&quot;&amp;gt;&amp;lt;p style=&quot;margin:0pt&quot; dir=&quot;rtl&quot;&amp;gt;&amp;lt;span style=&quot;color:#800000; font-family:Arial; font-size:10pt&quot;&amp;gt;&amp;amp;#xa0;&amp;lt;/span&amp;gt;&amp;lt;/p&amp;gt;&amp;lt;/td&amp;gt;&amp;lt;/tr&amp;gt;&amp;lt;tr style=&quot;height:13.25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8.75pt&quot;&amp;gt;&amp;lt;p style=&quot;margin:0pt&quot; dir=&quot;rtl&quot;&amp;gt;&amp;lt;span style=&quot;color:#800000; font-family:Arial; font-size:10pt&quot;&amp;gt;&amp;amp;#xa0;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71.55pt&quot;&amp;gt;&amp;lt;p style=&quot;margin:0pt&quot; dir=&quot;rtl&quot;&amp;gt;&amp;lt;span style=&quot;color:#800000; font-family:David; font-size:10pt&quot;&amp;gt;מרכז הוועדה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78.9pt&quot;&amp;gt;&amp;lt;p style=&quot;margin:0pt&quot; dir=&quot;rtl&quot;&amp;gt;&amp;lt;span style=&quot;color:#800000; font-family:Arial; font-size:10pt&quot;&amp;gt;&amp;amp;#xa0;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00.8pt&quot;&amp;gt;&amp;lt;p style=&quot;margin:0pt&quot; dir=&quot;rtl&quot;&amp;gt;&amp;lt;span style=&quot;color:#800000; font-family:Arial; font-size:10pt&quot;&amp;gt;&amp;amp;#xa0;&amp;lt;/span&amp;gt;&amp;lt;/p&amp;gt;&amp;lt;/td&amp;gt;&amp;lt;/tr&amp;gt;&amp;lt;/table&amp;gt;&amp;lt;p style=&quot;margin:0pt&quot; dir=&quot;rtl&quot;&amp;gt;&amp;lt;span style=&quot;color:#800000; font-family:'Times New Roman'; font-size:6pt&quot; dir=&quot;ltr&quot; &amp;gt;&amp;amp;#xa0;&amp;lt;/span&amp;gt;&amp;lt;/p&amp;gt;&amp;lt;table cellspacing=&quot;0&quot; cellpadding=&quot;0&quot; style=&quot;border-collapse:collapse; margin-left:0pt; width:479.95pt&quot; dir=&quot;rtl&quot;&amp;gt;&amp;lt;tr style=&quot;height:22.6pt&quot;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36.6pt&quot;&amp;gt;&amp;lt;p style=&quot;margin:0pt&quot; dir=&quot;rtl&quot;&amp;gt;&amp;lt;span style=&quot;color:#800000; font-family:David; font-size:10pt; font-weight:bold&quot;&amp;gt;רשמה&amp;lt;/span&amp;gt;&amp;lt;/p&amp;gt;&amp;lt;/td&amp;gt;&amp;lt;td style=&quot;background-color:#ffffff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343.4pt&quot;&amp;gt;&amp;lt;p style=&quot;margin:0pt&quot; dir=&quot;rtl&quot;&amp;gt;&amp;lt;span style=&quot;color:#800000; font-family:Arial; font-size:10pt&quot;&amp;gt;&amp;amp;#xa0;&amp;lt;/span&amp;gt;&amp;lt;/p&amp;gt;&amp;lt;/td&amp;gt;&amp;lt;/tr&amp;gt;&amp;lt;/table&amp;gt;&amp;lt;p style=&quot;margin:6pt 0pt 3pt&quot; dir=&quot;rtl&quot;&amp;gt;&amp;lt;span style=&quot;color:#800000; font-family:David; font-size:10pt; font-weight:bold&quot;&amp;gt;   &amp;lt;/span&amp;gt;&amp;lt;span style=&quot;color:#800000; font-family:David; font-size:10pt; font-weight:bold&quot;&amp;gt;פרטי ההתקשרות המבוקשת&amp;lt;/span&amp;gt;&amp;lt;span style=&quot;color:#800000; font-family:Arial; font-size:10pt; font-weight:bold&quot;&amp;gt;:&amp;lt;/span&amp;gt;&amp;lt;/p&amp;gt;&amp;lt;table cellspacing=&quot;0&quot; cellpadding=&quot;0&quot; style=&quot;border-collapse:collapse; margin-left:0pt; width:467.8pt&quot; dir=&quot;rtl&quot;&amp;gt;&amp;lt;tr&amp;gt;&amp;lt;td colspan=&quot;3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59.75pt&quot;&amp;gt;&amp;lt;p style=&quot;margin:0pt&quot; dir=&quot;rtl&quot;&amp;gt;&amp;lt;a name=&quot;AB_dd545198317c45048114ea13484e35ea&quot;&amp;gt;&amp;lt;span style=&quot;color:#943634; font-family:David; font-size:10pt; font-weight:bold&quot;&amp;gt;מספר הבקשה&amp;lt;/span&amp;gt;&amp;lt;/a&amp;gt;&amp;lt;/p&amp;gt;&amp;lt;/td&amp;gt;&amp;lt;td colspan=&quot;3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91.05pt&quot;&amp;gt;&amp;lt;p style=&quot;margin:0pt&quot; dir=&quot;rtl&quot;&amp;gt;&amp;lt;span style=&quot;color:#943634; font-family:David; font-size:10pt&quot;&amp;gt;נושא הבקשה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7pt&quot;&amp;gt;&amp;lt;p style=&quot;margin:0pt&quot; dir=&quot;rtl&quot;&amp;gt;&amp;lt;span style=&quot;color:#943634; font-family:David; font-size:10pt&quot;&amp;gt;תקנה תקציבית&amp;lt;/span&amp;gt;&amp;lt;/p&amp;gt;&amp;lt;/td&amp;gt;&amp;lt;/tr&amp;gt;&amp;lt;tr&amp;gt;&amp;lt;td colspan=&quot;3&quot; style=&quot;background-color:#ffffff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59.75pt&quot;&amp;gt;&amp;lt;p style=&quot;font-size:10pt; line-height:115%; margin:0pt&quot; dir=&quot;rtl&quot;&amp;gt;&amp;lt;span style=&quot;color:#800000; font-family:Arial; font-size:10pt&quot; dir=&quot;ltr&quot; &amp;gt;   - 91&amp;lt;/span&amp;gt;&amp;lt;/p&amp;gt;&amp;lt;/td&amp;gt;&amp;lt;td colspan=&quot;3&quot; style=&quot;background-color:#ffffff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91.05pt&quot;&amp;gt;&amp;lt;p style=&quot;font-size:10pt; line-height:115%; margin:0pt&quot; dir=&quot;rtl&quot;&amp;gt;&amp;lt;span style=&quot;color:#800000; font-family:Arial; font-size:10pt&quot;&amp;gt;השתלמויות מורי דרך בא.ל.ע.ד - אל עיר דוד&amp;amp;gt;&amp;amp;gt;&amp;lt;/span&amp;gt;&amp;lt;/p&amp;gt;&amp;lt;/td&amp;gt;&amp;lt;td style=&quot;background-color:#ffffff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7pt&quot;&amp;gt;&amp;lt;p style=&quot;font-size:10pt; line-height:115%; margin:0pt&quot; dir=&quot;rtl&quot;&amp;gt;&amp;lt;span style=&quot;color:#800000; font-family:Arial; font-size:10pt&quot; dir=&quot;ltr&quot; &amp;gt;37020812&amp;lt;/span&amp;gt;&amp;lt;/p&amp;gt;&amp;lt;/td&amp;gt;&amp;lt;/tr&amp;gt;&amp;lt;tr&amp;gt;&amp;lt;td colspan=&quot;2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7.55pt&quot;&amp;gt;&amp;lt;p style=&quot;margin:0pt&quot; dir=&quot;rtl&quot;&amp;gt;&amp;lt;span style=&quot;color:#943634; font-family:David; font-size:10pt&quot;&amp;gt;תאריך תחילת התקשרות&amp;lt;/span&amp;gt;&amp;lt;/p&amp;gt;&amp;lt;/td&amp;gt;&amp;lt;td colspan=&quot;2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3.4pt&quot;&amp;gt;&amp;lt;p style=&quot;margin:0pt&quot; dir=&quot;rtl&quot;&amp;gt;&amp;lt;span style=&quot;color:#943634; font-family:David; font-size:10pt&quot;&amp;gt;תאריך סיום התקשרות&amp;lt;/span&amp;gt;&amp;lt;/p&amp;gt;&amp;lt;/td&amp;gt;&amp;lt;td colspan=&quot;2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09.85pt&quot;&amp;gt;&amp;lt;p style=&quot;margin:0pt&quot; dir=&quot;rtl&quot;&amp;gt;&amp;lt;span style=&quot;color:#943634; font-family:David; font-size:10pt&quot;&amp;gt;שווי ההתקשרות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7pt&quot;&amp;gt;&amp;lt;p style=&quot;margin:0pt&quot; dir=&quot;rtl&quot;&amp;gt;&amp;lt;span style=&quot;color:#943634; font-family:David; font-size:10pt&quot;&amp;gt;מס&amp;lt;/span&amp;gt;&amp;lt;span style=&quot;color:#943634; font-family:Arial; font-size:10pt&quot;&amp;gt;' &amp;lt;/span&amp;gt;&amp;lt;span style=&quot;color:#943634; font-family:David; font-size:10pt&quot;&amp;gt;פנייה במנו&amp;lt;/span&amp;gt;&amp;lt;span style=&quot;color:#943634; font-family:Arial; font-size:10pt&quot;&amp;gt;&quot;&amp;lt;/span&amp;gt;&amp;lt;span style=&quot;color:#943634; font-family:David; font-size:10pt&quot;&amp;gt;ף&amp;lt;/span&amp;gt;&amp;lt;span style=&quot;color:#943634; font-family:Arial; font-size:10pt&quot;&amp;gt;*&amp;lt;/span&amp;gt;&amp;lt;/p&amp;gt;&amp;lt;/td&amp;gt;&amp;lt;/tr&amp;gt;&amp;lt;tr&amp;gt;&amp;lt;td colspan=&quot;2&quot;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7.55pt&quot;&amp;gt;&amp;lt;p style=&quot;font-size:10pt; line-height:115%; margin:0pt&quot; dir=&quot;rtl&quot;&amp;gt;&amp;lt;span style=&quot;color:#800000; font-family:Arial; font-size:10pt&quot; dir=&quot;ltr&quot; &amp;gt;09/07/2018&amp;lt;/span&amp;gt;&amp;lt;/p&amp;gt;&amp;lt;/td&amp;gt;&amp;lt;td colspan=&quot;2&quot;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3.4pt&quot;&amp;gt;&amp;lt;p style=&quot;font-size:10pt; line-height:115%; margin:0pt&quot; dir=&quot;rtl&quot;&amp;gt;&amp;lt;span style=&quot;color:#800000; font-family:Arial; font-size:10pt&quot; dir=&quot;ltr&quot; &amp;gt;30/11/2018&amp;lt;/span&amp;gt;&amp;lt;/p&amp;gt;&amp;lt;/td&amp;gt;&amp;lt;td colspan=&quot;2&quot;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09.85pt&quot;&amp;gt;&amp;lt;p style=&quot;font-size:10pt; line-height:115%; margin:0pt&quot; dir=&quot;rtl&quot;&amp;gt;&amp;lt;span style=&quot;color:#800000; font-family:Arial; font-size:10pt&quot; dir=&quot;ltr&quot; &amp;gt; 5058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17pt&quot;&amp;gt;&amp;lt;p style=&quot;font-size:10pt; line-height:115%; margin:0pt&quot; dir=&quot;rtl&quot;&amp;gt;&amp;lt;span style=&quot;color:#800000; font-family:Arial; font-size:10pt&quot;&amp;gt;&amp;amp;#xa0;&amp;lt;/span&amp;gt;&amp;lt;/p&amp;gt;&amp;lt;/td&amp;gt;&amp;lt;/tr&amp;gt;&amp;lt;tr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6.75pt&quot;&amp;gt;&amp;lt;p style=&quot;margin:0pt&quot; dir=&quot;rtl&quot;&amp;gt;&amp;lt;span style=&quot;color:#943634; font-family:David; font-size:10pt&quot;&amp;gt;שם הספק&amp;lt;/span&amp;gt;&amp;lt;/p&amp;gt;&amp;lt;/td&amp;gt;&amp;lt;td colspan=&quot;4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67.45pt&quot;&amp;gt;&amp;lt;p style=&quot;margin:0pt&quot; dir=&quot;rtl&quot;&amp;gt;&amp;lt;span style=&quot;color:#943634; font-family:David; font-size:10pt&quot;&amp;gt;מדינה&amp;lt;/span&amp;gt;&amp;lt;/p&amp;gt;&amp;lt;/td&amp;gt;&amp;lt;td colspan=&quot;2&quot;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73.6pt&quot;&amp;gt;&amp;lt;p style=&quot;margin:0pt&quot; dir=&quot;rtl&quot;&amp;gt;&amp;lt;span style=&quot;color:#943634; font-family:David; font-size:10pt&quot;&amp;gt;מספר הספק&amp;lt;/span&amp;gt;&amp;lt;span style=&quot;color:#800000; font-family:David; font-size:10pt&quot;&amp;gt; &amp;lt;/span&amp;gt;&amp;lt;span style=&quot;color:#595959; font-family:David; font-size:10pt; font-weight:bold&quot;&amp;gt;(ח.פ/ח.צ/ע.מ/מספר עמותה)&amp;lt;/span&amp;gt;&amp;lt;/p&amp;gt;&amp;lt;/td&amp;gt;&amp;lt;/tr&amp;gt;&amp;lt;tr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6.75pt&quot;&amp;gt;&amp;lt;p style=&quot;font-size:10pt; line-height:115%; margin:0pt&quot; dir=&quot;rtl&quot;&amp;gt;&amp;lt;span style=&quot;color:#800000; font-family:Arial; font-size:10pt&quot;&amp;gt;א.ל.ע.ד - אל עיר דוד (מגלים)&amp;lt;/span&amp;gt;&amp;lt;/p&amp;gt;&amp;lt;/td&amp;gt;&amp;lt;td colspan=&quot;4&quot;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67.45pt&quot;&amp;gt;&amp;lt;p style=&quot;font-size:10pt; line-height:115%; margin:0pt&quot; dir=&quot;rtl&quot;&amp;gt;&amp;lt;span style=&quot;color:#800000; font-family:Arial; font-size:10pt&quot;&amp;gt;ישראל&amp;lt;/span&amp;gt;&amp;lt;/p&amp;gt;&amp;lt;/td&amp;gt;&amp;lt;td colspan=&quot;2&quot;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73.6pt&quot;&amp;gt;&amp;lt;p style=&quot;font-size:10pt; line-height:115%; margin:0pt&quot; dir=&quot;rtl&quot;&amp;gt;&amp;lt;span style=&quot;color:#800000; font-family:Arial; font-size:10pt&quot; dir=&quot;ltr&quot; &amp;gt;40009103&amp;lt;/span&amp;gt;&amp;lt;/p&amp;gt;&amp;lt;/td&amp;gt;&amp;lt;/tr&amp;gt;&amp;lt;!--[if !supportMisalignedColumns]&amp;gt;&amp;lt;tr style=&quot;height:0pt&quot;&amp;gt;&amp;lt;td style=&quot;width:126.75pt; border:none&quot;&amp;gt;&amp;lt;/td&amp;gt;&amp;lt;td style=&quot;width:0.8pt; border:none&quot;&amp;gt;&amp;lt;/td&amp;gt;&amp;lt;td style=&quot;width:32.2pt; border:none&quot;&amp;gt;&amp;lt;/td&amp;gt;&amp;lt;td style=&quot;width:81.2pt; border:none&quot;&amp;gt;&amp;lt;/td&amp;gt;&amp;lt;td style=&quot;width:53.25pt; border:none&quot;&amp;gt;&amp;lt;/td&amp;gt;&amp;lt;td style=&quot;width:56.6pt; border:none&quot;&amp;gt;&amp;lt;/td&amp;gt;&amp;lt;td style=&quot;width:117pt; border:none&quot;&amp;gt;&amp;lt;/td&amp;gt;&amp;lt;/tr&amp;gt;&amp;lt;![endif]--&amp;gt;&amp;lt;/table&amp;gt;&amp;lt;p style=&quot;margin:12pt 0pt 6pt&quot; dir=&quot;rtl&quot;&amp;gt;&amp;lt;span style=&quot;font-family:David; font-size:10pt&quot;&amp;gt;תיאור מהות ההתקשרות&amp;lt;/span&amp;gt;&amp;lt;/p&amp;gt;&amp;lt;table cellspacing=&quot;0&quot; cellpadding=&quot;0&quot; style=&quot;border-collapse:collapse; margin-left:0pt; width:479.95pt&quot; dir=&quot;rtl&quot;&amp;gt;&amp;lt;tr style=&quot;height:16.5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79.95pt&quot;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p style=&quot;font-size:10pt; line-height:150%; margin:0pt; text-align:justify&quot; dir=&quot;rtl&quot;&amp;gt;&amp;lt;span style=&quot;color:#800000; font-family:Arial; font-size:10pt&quot;&amp;gt;&amp;amp;#xa0;&amp;lt;/span&amp;gt;&amp;lt;/p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/td&amp;gt;&amp;lt;/tr&amp;gt;&amp;lt;/table&amp;gt;&amp;lt;p style=&quot;margin:12pt 7.2pt 6pt 0pt; text-indent:-7.2pt&quot; dir=&quot;rtl&quot;&amp;gt;&amp;lt;span style=&quot;font-family:David; font-size:10pt&quot;&amp;gt;  ה&amp;lt;/span&amp;gt;&amp;lt;span style=&quot;font-family:David; font-size:10pt&quot;&amp;gt;חלטת הוועדה&amp;lt;/span&amp;gt;&amp;lt;/p&amp;gt;&amp;lt;table cellspacing=&quot;0&quot; cellpadding=&quot;0&quot; style=&quot;border-collapse:collapse; margin-left:0pt; width:479.95pt&quot; dir=&quot;rtl&quot;&amp;gt;&amp;lt;tr style=&quot;height:16.5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75.9pt&quot;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p style=&quot;font-size:10pt; line-height:150%; margin:0pt; text-align:justify&quot; dir=&quot;rtl&quot;&amp;gt;&amp;lt;span style=&quot;color:#800000; font-family:Arial; font-size:10pt&quot;&amp;gt;&amp;amp;#xa0;&amp;lt;/span&amp;gt;&amp;lt;/p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/td&amp;gt;&amp;lt;/tr&amp;gt;&amp;lt;/table&amp;gt;&amp;lt;p style=&quot;margin:12pt 7.2pt 6pt 0pt; text-indent:-7.2pt&quot; dir=&quot;rtl&quot;&amp;gt;&amp;lt;span style=&quot;font-family:David; font-size:10pt&quot;&amp;gt;  הערות / נימוקים:&amp;lt;/span&amp;gt;&amp;lt;/p&amp;gt;&amp;lt;table cellspacing=&quot;0&quot; cellpadding=&quot;0&quot; style=&quot;border-collapse:collapse; margin-left:0pt; width:479.95pt&quot; dir=&quot;rtl&quot;&amp;gt;&amp;lt;tr style=&quot;height:20.1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77.75pt&quot;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p style=&quot;font-size:10pt; line-height:150%; margin:0pt; text-align:justify&quot; dir=&quot;rtl&quot;&amp;gt;&amp;lt;span style=&quot;color:#800000; font-family:Arial; font-size:10pt&quot;&amp;gt;&amp;amp;#xa0;&amp;lt;/span&amp;gt;&amp;lt;/p&amp;gt;&amp;lt;p style=&quot;font-size:10pt; line-height:150%; margin:0pt 27.05pt 0pt 0pt; text-align:justify&quot; dir=&quot;rtl&quot;&amp;gt;&amp;lt;span style=&quot;color:#800000; font-family:Arial; font-size:10pt&quot;&amp;gt;&amp;amp;#xa0;&amp;lt;/span&amp;gt;&amp;lt;/p&amp;gt;&amp;lt;/td&amp;gt;&amp;lt;/tr&amp;gt;&amp;lt;/table&amp;gt;&amp;lt;p style=&quot;margin:12pt 0pt 6pt; page-break-after:avoid&quot; dir=&quot;rtl&quot;&amp;gt;&amp;lt;span style=&quot;font-family:David; font-size:10pt&quot;&amp;gt; סיווג ההתקשרות: בהתאם  לתקנה _____ לתקנות חובת המכרזים.&amp;lt;/span&amp;gt;&amp;lt;/p&amp;gt;&amp;lt;p style=&quot;margin:12pt 0pt 6pt; page-break-after:avoid&quot; dir=&quot;rtl&quot;&amp;gt;&amp;lt;span style=&quot;font-family:David; font-size:10pt&quot;&amp;gt; &amp;lt;/span&amp;gt;&amp;lt;span style=&quot;font-family:David; font-size:10pt&quot;&amp;gt;חתימת חברי הו&amp;lt;/span&amp;gt;&amp;lt;span style=&quot;font-family:David; font-size:10pt&quot;&amp;gt;ו&amp;lt;/span&amp;gt;&amp;lt;span style=&quot;font-family:David; font-size:10pt&quot;&amp;gt;עדה&amp;lt;/span&amp;gt;&amp;lt;/p&amp;gt;&amp;lt;table cellspacing=&quot;0&quot; cellpadding=&quot;0&quot; style=&quot;border-collapse:collapse; margin-left:0pt; width:479.95pt&quot; dir=&quot;rtl&quot;&amp;gt;&amp;lt;tr style=&quot;height:19.2pt&quot;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4.9pt&quot;&amp;gt;&amp;lt;p style=&quot;margin:0pt&quot; dir=&quot;rtl&quot;&amp;gt;&amp;lt;span style=&quot;color:#800000; font-family:Arial; font-size:10pt&quot;&amp;gt;&amp;amp;#xa0;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27.3pt&quot;&amp;gt;&amp;lt;p style=&quot;margin:0pt; text-align:center&quot; dir=&quot;rtl&quot;&amp;gt;&amp;lt;span style=&quot;color:#800000; font-family:David; font-size:10pt; font-weight:bold&quot;&amp;gt;יושב ראש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42.25pt&quot;&amp;gt;&amp;lt;p style=&quot;margin:0pt; text-align:center&quot; dir=&quot;rtl&quot;&amp;gt;&amp;lt;span style=&quot;color:#800000; font-family:David; font-size:10pt; font-weight:bold&quot;&amp;gt;חשב או נציגו&amp;lt;/span&amp;gt;&amp;lt;/p&amp;gt;&amp;lt;/td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53.35pt&quot;&amp;gt;&amp;lt;p style=&quot;margin:0pt; text-align:center&quot; dir=&quot;rtl&quot;&amp;gt;&amp;lt;span style=&quot;color:#800000; font-family:David; font-size:10pt; font-weight:bold&quot;&amp;gt;יועץ משפטי&amp;lt;/span&amp;gt;&amp;lt;/p&amp;gt;&amp;lt;/td&amp;gt;&amp;lt;/tr&amp;gt;&amp;lt;tr style=&quot;height:13.8pt&quot;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44.9pt&quot;&amp;gt;&amp;lt;p style=&quot;margin:0pt&quot; dir=&quot;rtl&quot;&amp;gt;&amp;lt;span style=&quot;color:#800000; font-family:David; font-size:10pt; font-weight:bold&quot;&amp;gt;שם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27.3pt&quot;&amp;gt;&amp;lt;p style=&quot;margin:0pt; text-align:center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42.25pt&quot;&amp;gt;&amp;lt;p style=&quot;margin:0pt; text-align:center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middle; width:153.35pt&quot;&amp;gt;&amp;lt;p style=&quot;margin:0pt; text-align:center&quot; dir=&quot;rtl&quot;&amp;gt;&amp;lt;span style=&quot;color:#800000; font-family:Arial; font-size:10pt&quot;&amp;gt;&amp;amp;#xa0;&amp;lt;/span&amp;gt;&amp;lt;/p&amp;gt;&amp;lt;/td&amp;gt;&amp;lt;/tr&amp;gt;&amp;lt;tr style=&quot;height:14pt&quot;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4.9pt&quot;&amp;gt;&amp;lt;p style=&quot;margin:0pt&quot; dir=&quot;rtl&quot;&amp;gt;&amp;lt;span style=&quot;color:#800000; font-family:David; font-size:10pt; font-weight:bold&quot;&amp;gt;תאריך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7.3pt&quot;&amp;gt;&amp;lt;p style=&quot;margin:0pt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42.25pt&quot;&amp;gt;&amp;lt;p style=&quot;margin:0pt&quot; dir=&quot;rtl&quot;&amp;gt;&amp;lt;span style=&quot;color:#800000; font-family:Arial; font-size:10pt&quot;&amp;gt;&amp;amp;#xa0;&amp;lt;/span&amp;gt;&amp;lt;/p&amp;gt;&amp;lt;p style=&quot;margin:0pt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"/>
    <w:docVar w:name="ABMD_dd545198317c45048114ea13484e35ea_1" w:val=" border-top-width:0.5pt; padding-left:5.4pt; padding-right:5.4pt; vertical-align:top; width:153.35pt&quot;&amp;gt;&amp;lt;p style=&quot;margin:0pt&quot; dir=&quot;rtl&quot;&amp;gt;&amp;lt;span style=&quot;color:#800000; font-family:Arial; font-size:10pt&quot;&amp;gt;&amp;amp;#xa0;&amp;lt;/span&amp;gt;&amp;lt;/p&amp;gt;&amp;lt;/td&amp;gt;&amp;lt;/tr&amp;gt;&amp;lt;tr style=&quot;height:21.4pt&quot;&amp;gt;&amp;lt;td style=&quot;background-color:#eeece1; 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44.9pt&quot;&amp;gt;&amp;lt;p style=&quot;margin:0pt&quot; dir=&quot;rtl&quot;&amp;gt;&amp;lt;span style=&quot;color:#800000; font-family:David; font-size:10pt; font-weight:bold&quot;&amp;gt;חתימה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27.3pt&quot;&amp;gt;&amp;lt;p style=&quot;margin:0pt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42.25pt&quot;&amp;gt;&amp;lt;p style=&quot;margin:0pt&quot; dir=&quot;rtl&quot;&amp;gt;&amp;lt;span style=&quot;color:#800000; font-family:Arial; font-size:10pt&quot;&amp;gt;&amp;amp;#xa0;&amp;lt;/span&amp;gt;&amp;lt;/p&amp;gt;&amp;lt;p style=&quot;margin:0pt&quot; dir=&quot;rtl&quot;&amp;gt;&amp;lt;span style=&quot;color:#800000; font-family:Arial; font-size:10pt&quot;&amp;gt;&amp;amp;#xa0;&amp;lt;/span&amp;gt;&amp;lt;/p&amp;gt;&amp;lt;/td&amp;gt;&amp;lt;td style=&quot;border-bottom-color:#000000; border-bottom-style:solid; border-bottom-width:0.5pt; border-left-color:#000000; border-left-style:solid; border-left-width:0.5pt; border-right-color:#000000; border-right-style:solid; border-right-width:0.5pt; border-top-color:#000000; border-top-style:solid; border-top-width:0.5pt; padding-left:5.4pt; padding-right:5.4pt; vertical-align:top; width:153.35pt&quot;&amp;gt;&amp;lt;p style=&quot;margin:0pt&quot; dir=&quot;rtl&quot;&amp;gt;&amp;lt;span style=&quot;color:#800000; font-family:Arial; font-size:10pt&quot;&amp;gt;&amp;amp;#xa0;&amp;lt;/span&amp;gt;&amp;lt;/p&amp;gt;&amp;lt;/td&amp;gt;&amp;lt;/tr&amp;gt;&amp;lt;/table&amp;gt;&amp;lt;p style=&quot;margin:0pt; text-align:left&quot; dir=&quot;rtl&quot;&amp;gt;&amp;lt;span style=&quot;font-family:'Times New Roman'; font-size:13pt; font-weight:bold&quot; dir=&quot;ltr&quot; &amp;gt;&amp;amp;#xa0;&amp;lt;/span&amp;gt;&amp;lt;/p&amp;gt;&amp;lt;p style=&quot;margin:0pt; text-align:left&quot; dir=&quot;rtl&quot;&amp;gt;&amp;lt;span style=&quot;color:#800000; font-family:'Monotype Hadassah'; font-size:11pt&quot;&amp;gt;&amp;amp;#xa0;&amp;lt;/span&amp;gt;&amp;lt;/p&amp;gt;&amp;lt;p style=&quot;margin:0pt&quot; dir=&quot;rtl&quot;&amp;gt;&amp;lt;span style=&quot;color:#800000; font-family:'Times New Roman'; font-size:11pt&quot; dir=&quot;ltr&quot; &amp;gt;&amp;amp;#xa0;&amp;lt;/span&amp;gt;&amp;lt;/p&amp;gt;&amp;lt;p style=&quot;margin:0pt&quot; dir=&quot;rtl&quot;&amp;gt;&amp;lt;span style=&quot;color:#800000; font-family:'Times New Roman'; font-size:11pt&quot; dir=&quot;ltr&quot; &amp;gt;&amp;amp;#xa0;&amp;lt;/span&amp;gt;&amp;lt;img src=&quot;data:image/jpeg;base64,/9j/4AAQSkZJRgABAQEAYABgAAD/2wBDAAEBAQEBAQEBAQEBAQEBAQEBAQEBAQEBAQEBAQEBAQEBAQEBAQEBAQEBAQEBAQEBAQEBAQEBAQEBAQEBAQEBAQH/2wBDAQEBAQEBAQEBAQEBAQEBAQEBAQEBAQEBAQEBAQEBAQEBAQEBAQEBAQEBAQEBAQEBAQEBAQEBAQEBAQEBAQEBAQH/wAARCAAqAGo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&quot; width=&quot;106&quot; height=&quot;41&quot; alt=&quot;&quot; style=&quot;margin-right:-21.35pt; margin-top:7.15pt; position:absolute; z-index:-65536&quot; /&amp;gt;&amp;lt;img src=&quot;data:image/png;base64,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JQPH/4HVcJq6tyLXZ8AAAAASUVORK5CYII=&quot; width=&quot;532&quot; height=&quot;205&quot; alt=&quot;&quot; style=&quot;margin-right:77.95pt; margin-top:1.2pt; position:absolute; z-index:-65535&quot; /&amp;gt;&amp;lt;/p&amp;gt;&amp;lt;p style=&quot;margin:0pt&quot; dir=&quot;rtl&quot;&amp;gt;&amp;lt;span style=&quot;color:#800000; font-family:'Times New Roman'; font-size:11pt&quot; dir=&quot;ltr&quot; &amp;gt;&amp;amp;#xa0;&amp;lt;/span&amp;gt;&amp;lt;/p&amp;gt;&amp;lt;/div&amp;gt;&amp;lt;/body&amp;gt;&amp;lt;/html&amp;gt;&lt;/DescriptionHTML&gt;&lt;Reference&gt;dd545198317c45048114ea13484e35ea&lt;/Reference&gt;&lt;Priority&gt;2&lt;/Priority&gt;&lt;StartDate&gt;2018-06-07T15:32:38.35+03:00&lt;/StartDate&gt;&lt;Status&gt;11&lt;/Status&gt;&lt;UserStatus&gt;2&lt;/UserStatus&gt;&lt;StatusDate&gt;2018-06-07T15:32:52.723+03:00&lt;/StatusDate&gt;&lt;CustomTemplateID&gt;8&lt;/CustomTemplateID&gt;&lt;CustomTemplateName&gt;מסמך פניה לועדת מכרזים&lt;/CustomTemplateName&gt;&lt;MailOptionKey&gt;1&lt;/MailOptionKey&gt;&lt;DelegatePrivacy&gt;0&lt;/DelegatePrivacy&gt;&lt;UserDelegatePrivacy&gt;false&lt;/UserDelegatePrivacy&gt;&lt;AttachmentCount&gt;1&lt;/AttachmentCount&gt;&lt;HideFromAncestors&gt;false&lt;/HideFromAncestors&gt;&lt;HideFromParentRecipients&gt;true&lt;/HideFromParentRecipients&gt;&lt;MinutedBy&gt;222&lt;/MinutedBy&gt;&lt;EndDate&gt;9999-12-31T23:59:59.997+02:00&lt;/EndDate&gt;&lt;DueDate&gt;0001-01-01T00:00:00+02:00&lt;/DueDate&gt;&lt;AppearsIn&gt;השתלמויות מורי דרך בא.ל.ע.ד - אל עיר דוד&lt;/AppearsIn&gt;&lt;SubDocs /&gt;&lt;AppearsInDocType&gt;1&lt;/AppearsInDocType&gt;&lt;SubDocsDocType&gt;0&lt;/SubDocsDocType&gt;&lt;IsDirty&gt;true&lt;/IsDirty&gt;&lt;FolderID&gt;100&lt;/FolderID&gt;&lt;FolderName&gt;ActionBox&lt;/FolderName&gt;&lt;NotifyModified&gt;false&lt;/NotifyModified&gt;&lt;NotifyClosed&gt;false&lt;/NotifyClosed&gt;&lt;NotifyClosedByRecipients&gt;false&lt;/NotifyClosedByRecipients&gt;&lt;OwnerCanClose&gt;true&lt;/OwnerCanClose&gt;&lt;OwnerCanReject&gt;true&lt;/OwnerCanReject&gt;&lt;OwnerCanForward&gt;true&lt;/OwnerCanForward&gt;&lt;OwnerCanModifyCC&gt;true&lt;/OwnerCanModifyCC&gt;&lt;CcCanModifyCc&gt;true&lt;/CcCanModifyCc&gt;&lt;CanDelete&gt;true&lt;/CanDelete&gt;&lt;CanEdit&gt;true&lt;/CanEdit&gt;&lt;CanAddSub&gt;true&lt;/CanAddSub&gt;&lt;CanAddActivity&gt;true&lt;/CanAddActivity&gt;&lt;CanAddAttachment&gt;true&lt;/CanAddAttachment&gt;&lt;CanAddViewers&gt;true&lt;/CanAddViewers&gt;&lt;CanForward&gt;false&lt;/CanForward&gt;&lt;CanReject&gt;false&lt;/CanReject&gt;&lt;CanComplete&gt;false&lt;/CanComplete&gt;&lt;CanReopen&gt;false&lt;/CanReopen&gt;&lt;CanPublish&gt;true&lt;/CanPublish&gt;&lt;CanRestore&gt;false&lt;/CanRestore&gt;&lt;CanUnreject&gt;false&lt;/CanUnreject&gt;&lt;CanMoveToRecycle&gt;true&lt;/CanMoveToRecycle&gt;&lt;IsPrimary&gt;true&lt;/IsPrimary&gt;&lt;Recipients&gt;ועדת מכרזים&lt;/Recipients&gt;&lt;RecipientsWithStatus&gt;ועדת מכרזים (חדש/ה)&lt;/RecipientsWithStatus&gt;&lt;CanFreeze&gt;false&lt;/CanFreeze&gt;&lt;CanCancel&gt;false&lt;/CanCancel&gt;&lt;CanStart&gt;false&lt;/CanStart&gt;&lt;DeletedOn&gt;0001-01-01T00:00:00+02:00&lt;/DeletedOn&gt;&lt;RequireResponseOnComplete&gt;false&lt;/RequireResponseOnComplete&gt;&lt;CalendarReference /&gt;&lt;ActualWorkDuration&gt;-3.4028234663852886E+38&lt;/ActualWorkDuration&gt;&lt;UserActualWorkDuration /&gt;&lt;/Docs&gt;&lt;Attachments diffgr:id=&quot;Attachments1&quot; msdata:rowOrder=&quot;0&quot;&gt;&lt;AttachID&gt;6092&lt;/AttachID&gt;&lt;Name&gt;השתלמויות מורי דרך בא.ל.ע.ד - אל עיר דוד&amp;gt;&amp;gt;.docx&lt;/Name&gt;&lt;AttachType&gt;4&lt;/AttachType&gt;&lt;Notes /&gt;&lt;AttachedOn&gt;2018-06-07T15:32:53.313+03:00&lt;/AttachedOn&gt;&lt;AttachedBy&gt;222&lt;/AttachedBy&gt;&lt;AttachedByDelegate&gt;100&lt;/AttachedByDelegate&gt;&lt;CanDelete&gt;true&lt;/CanDelete&gt;&lt;CanEdit&gt;true&lt;/CanEdit&gt;&lt;/Attachments&gt;&lt;Users diffgr:id=&quot;Users1&quot; msdata:rowOrder=&quot;0&quot;&gt;&lt;PrincipalID&gt;222&lt;/PrincipalID&gt;&lt;TStamp&gt;9&lt;/TStamp&gt;&lt;PrincipalName&gt;ועדת מכרזים&lt;/PrincipalName&gt;&lt;PrincipalType&gt;1&lt;/PrincipalType&gt;&lt;JobTitle /&gt;&lt;Department /&gt;&lt;Email&gt;michrazim@tourism.gov.il&lt;/Email&gt;&lt;/Users&gt;&lt;Users diffgr:id=&quot;Users2&quot; msdata:rowOrder=&quot;1&quot;&gt;&lt;PrincipalID&gt;100&lt;/PrincipalID&gt;&lt;TStamp&gt;149&lt;/TStamp&gt;&lt;PrincipalName&gt;קריכלי דיאנה&lt;/PrincipalName&gt;&lt;PrincipalType&gt;1&lt;/PrincipalType&gt;&lt;JobTitle&gt;מנהלת ענף ועדת מכרזים&lt;/JobTitle&gt;&lt;Department&gt;מינהל משאבי אנוש&lt;/Department&gt;&lt;Email&gt;DianaK@tourism.gov.il&lt;/Email&gt;&lt;/Users&gt;&lt;Rights diffgr:id=&quot;Rights1&quot; msdata:rowOrder=&quot;0&quot;&gt;&lt;PrincipalID&gt;222&lt;/PrincipalID&gt;&lt;Right&gt;1&lt;/Right&gt;&lt;SortIndex&gt;0&lt;/SortIndex&gt;&lt;UserStatus&gt;2&lt;/UserStatus&gt;&lt;StatusDate&gt;2018-06-07T15:32:52.723+03:00&lt;/StatusDate&gt;&lt;ScheduledTo&gt;0001-01-01T00:00:00+02:00&lt;/ScheduledTo&gt;&lt;/Rights&gt;&lt;Rights diffgr:id=&quot;Rights2&quot; msdata:rowOrder=&quot;1&quot;&gt;&lt;PrincipalID&gt;222&lt;/PrincipalID&gt;&lt;Right&gt;2&lt;/Right&gt;&lt;SortIndex&gt;1&lt;/SortIndex&gt;&lt;UserStatus&gt;2&lt;/UserStatus&gt;&lt;StatusDate&gt;2018-06-07T15:32:52.723+03:00&lt;/StatusDate&gt;&lt;ScheduledTo&gt;0001-01-01T00:00:00+02:00&lt;/ScheduledTo&gt;&lt;/Rights&gt;&lt;DocParents diffgr:id=&quot;DocParents1&quot; msdata:rowOrder=&quot;0&quot;&gt;&lt;ParentID&gt;4761&lt;/ParentID&gt;&lt;Subject&gt;השתלמויות מורי דרך בא.ל.ע.ד - אל עיר דוד&lt;/Subject&gt;&lt;CanView&gt;true&lt;/CanView&gt;&lt;StartDate&gt;2018-05-30T00:00:00+03:00&lt;/StartDate&gt;&lt;DocType&gt;1&lt;/DocType&gt;&lt;Reference&gt;762f79c1530a4a54b2d820dc1a9d72cd&lt;/Reference&gt;&lt;/DocParents&gt;&lt;CustomFields diffgr:id=&quot;CustomFields1&quot; msdata:rowOrder=&quot;0&quot; diffgr:hasChanges=&quot;modified&quot;&gt;&lt;DocID&gt;4814&lt;/DocID&gt;&lt;FieldID&gt;20&lt;/FieldID&gt;&lt;PrincipalID&gt;0&lt;/PrincipalID&gt;&lt;IntValue&gt;0&lt;/IntValue&gt;&lt;FieldName&gt;סטטוס הבקשה להגשה&lt;/FieldName&gt;&lt;FieldDisplayString /&gt;&lt;FieldUsage&gt;2&lt;/FieldUsage&gt;&lt;FieldDataType&gt;5&lt;/FieldDataType&gt;&lt;/CustomFields&gt;&lt;CustomFields diffgr:id=&quot;CustomFields2&quot; msdata:rowOrder=&quot;1&quot; diffgr:hasChanges=&quot;modified&quot;&gt;&lt;DocID&gt;4814&lt;/DocID&gt;&lt;FieldID&gt;21&lt;/FieldID&gt;&lt;PrincipalID&gt;0&lt;/PrincipalID&gt;&lt;DateValue&gt;2018-05-30T00:00:00+03:00&lt;/DateValue&gt;&lt;FieldName&gt;תאריך הבקשה&lt;/FieldName&gt;&lt;FieldDisplayString&gt;30/05/2018 00:00&lt;/FieldDisplayString&gt;&lt;FieldUsage&gt;1&lt;/FieldUsage&gt;&lt;FieldDataType&gt;2&lt;/FieldDataType&gt;&lt;/CustomFields&gt;&lt;CustomFields diffgr:id=&quot;CustomFields3&quot; msdata:rowOrder=&quot;2&quot; diffgr:hasChanges=&quot;modified&quot;&gt;&lt;DocID&gt;4814&lt;/DocID&gt;&lt;FieldID&gt;22&lt;/FieldID&gt;&lt;PrincipalID&gt;0&lt;/PrincipalID&gt;&lt;DateValue&gt;2018-11-30T00:00:00+02:00&lt;/DateValue&gt;&lt;FieldName&gt;סוף תקופת התקשרות&lt;/FieldName&gt;&lt;FieldDisplayString&gt;30/11/2018 00:00&lt;/FieldDisplayString&gt;&lt;FieldUsage&gt;1&lt;/FieldUsage&gt;&lt;FieldDataType&gt;2&lt;/FieldDataType&gt;&lt;/CustomFields&gt;&lt;CustomFields diffgr:id=&quot;CustomFields4&quot; msdata:rowOrder=&quot;3&quot; diffgr:hasChanges=&quot;modified&quot;&gt;&lt;DocID&gt;4814&lt;/DocID&gt;&lt;FieldID&gt;23&lt;/FieldID&gt;&lt;PrincipalID&gt;0&lt;/PrincipalID&gt;&lt;StringValue&gt;37020812&lt;/StringValue&gt;&lt;FieldName&gt;תקנה תקציבית&lt;/FieldName&gt;&lt;FieldDisplayString&gt;37020812&lt;/FieldDisplayString&gt;&lt;FieldUsage&gt;1&lt;/FieldUsage&gt;&lt;FieldDataType&gt;4&lt;/FieldDataType&gt;&lt;/CustomFields&gt;&lt;CustomFields diffgr:id=&quot;CustomFields5&quot; msdata:rowOrder=&quot;4&quot; diffgr:hasChanges=&quot;modified&quot;&gt;&lt;DocID&gt;4814&lt;/DocID&gt;&lt;FieldID&gt;24&lt;/FieldID&gt;&lt;PrincipalID&gt;0&lt;/PrincipalID&gt;&lt;IntValue&gt;50&lt;/IntValue&gt;&lt;FieldName&gt;יחידה מזמינה&lt;/FieldName&gt;&lt;FieldDisplayString&gt;הכשרה מקצועית בתיירות&lt;/FieldDisplayString&gt;&lt;FieldUsage&gt;1&lt;/FieldUsage&gt;&lt;FieldDataType&gt;5&lt;/FieldDataType&gt;&lt;/CustomFields&gt;&lt;CustomFields diffgr:id=&quot;CustomFields6&quot; msdata:rowOrder=&quot;5&quot; diffgr:hasChanges=&quot;modified&quot;&gt;&lt;DocID&gt;4814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7&quot; msdata:rowOrder=&quot;6&quot; diffgr:hasChanges=&quot;modified&quot;&gt;&lt;DocID&gt;4814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8&quot; msdata:rowOrder=&quot;7&quot; diffgr:hasChanges=&quot;modified&quot;&gt;&lt;DocID&gt;4814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9&quot; msdata:rowOrder=&quot;8&quot; diffgr:hasChanges=&quot;modified&quot;&gt;&lt;DocID&gt;4814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10&quot; msdata:rowOrder=&quot;9&quot; diffgr:hasChanges=&quot;modified&quot;&gt;&lt;DocID&gt;4814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11&quot; msdata:rowOrder=&quot;10&quot; diffgr:hasChanges=&quot;modified&quot;&gt;&lt;DocID&gt;4814&lt;/DocID&gt;&lt;FieldID&gt;30&lt;/FieldID&gt;&lt;PrincipalID&gt;0&lt;/PrincipalID&gt;&lt;StringValue&gt;40009103&lt;/StringValue&gt;&lt;FieldName&gt;מספר ספק (ח&quot;פ)&lt;/FieldName&gt;&lt;FieldDisplayString&gt;40009103&lt;/FieldDisplayString&gt;&lt;FieldUsage&gt;1&lt;/FieldUsage&gt;&lt;FieldDataType&gt;4&lt;/FieldDataType&gt;&lt;/CustomFields&gt;&lt;CustomFields diffgr:id=&quot;CustomFields12&quot; msdata:rowOrder=&quot;11&quot; diffgr:hasChanges=&quot;modified&quot;&gt;&lt;DocID&gt;4814&lt;/DocID&gt;&lt;FieldID&gt;32&lt;/FieldID&gt;&lt;PrincipalID&gt;0&lt;/PrincipalID&gt;&lt;StringValue&gt;ישראל&lt;/StringValue&gt;&lt;FieldName&gt;מדינה&lt;/FieldName&gt;&lt;FieldDisplayString&gt;ישראל&lt;/FieldDisplayString&gt;&lt;FieldUsage&gt;1&lt;/FieldUsage&gt;&lt;FieldDataType&gt;4&lt;/FieldDataType&gt;&lt;/CustomFields&gt;&lt;CustomFields diffgr:id=&quot;CustomFields13&quot; msdata:rowOrder=&quot;12&quot; diffgr:hasChanges=&quot;modified&quot;&gt;&lt;DocID&gt;4814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14&quot; msdata:rowOrder=&quot;13&quot; diffgr:hasChanges=&quot;modified&quot;&gt;&lt;DocID&gt;4814&lt;/DocID&gt;&lt;FieldID&gt;34&lt;/FieldID&gt;&lt;PrincipalID&gt;0&lt;/PrincipalID&gt;&lt;DateValue&gt;2018-07-09T00:00:00+03:00&lt;/DateValue&gt;&lt;FieldName&gt;תחילת תקופת התקשרות&lt;/FieldName&gt;&lt;FieldDisplayString&gt;09/07/2018 00:00&lt;/FieldDisplayString&gt;&lt;FieldUsage&gt;1&lt;/FieldUsage&gt;&lt;FieldDataType&gt;2&lt;/FieldDataType&gt;&lt;/CustomFields&gt;&lt;CustomFields diffgr:id=&quot;CustomFields15&quot; msdata:rowOrder=&quot;14&quot; diffgr:hasChanges=&quot;modified&quot;&gt;&lt;DocID&gt;4814&lt;/DocID&gt;&lt;FieldID&gt;35&lt;/FieldID&gt;&lt;PrincipalID&gt;0&lt;/PrincipalID&gt;&lt;StringValue&gt; 5058&lt;/StringValue&gt;&lt;FieldName&gt;היקף התקשרות (ש&quot;ח\$\€ יש להמיר לשקלים)&lt;/FieldName&gt;&lt;FieldDisplayString&gt; 5058&lt;/FieldDisplayString&gt;&lt;FieldUsage&gt;1&lt;/FieldUsage&gt;&lt;FieldDataType&gt;4&lt;/FieldDataType&gt;&lt;/CustomFields&gt;&lt;CustomFields diffgr:id=&quot;CustomFields16&quot; msdata:rowOrder=&quot;15&quot; diffgr:hasChanges=&quot;modified&quot;&gt;&lt;DocID&gt;4814&lt;/DocID&gt;&lt;FieldID&gt;38&lt;/FieldID&gt;&lt;PrincipalID&gt;0&lt;/PrincipalID&gt;&lt;StringValue&gt;   - 91&lt;/StringValue&gt;&lt;FieldName&gt;מספר הבקשה&lt;/FieldName&gt;&lt;FieldDisplayString&gt;   - 91&lt;/FieldDisplayString&gt;&lt;FieldUsage&gt;1&lt;/FieldUsage&gt;&lt;FieldDataType&gt;4&lt;/FieldDataType&gt;&lt;/CustomFields&gt;&lt;CustomFields diffgr:id=&quot;CustomFields17&quot; msdata:rowOrder=&quot;16&quot; diffgr:hasChanges=&quot;modified&quot;&gt;&lt;DocID&gt;4814&lt;/DocID&gt;&lt;FieldID&gt;39&lt;/FieldID&gt;&lt;PrincipalID&gt;0&lt;/PrincipalID&gt;&lt;StringValue&gt;א.ל.ע.ד - אל עיר דוד (מגלים)&lt;/StringValue&gt;&lt;FieldName&gt;שם הספק&lt;/FieldName&gt;&lt;FieldDisplayString&gt;א.ל.ע.ד - אל עיר דוד (מגלים)&lt;/FieldDisplayString&gt;&lt;FieldUsage&gt;1&lt;/FieldUsage&gt;&lt;FieldDataType&gt;4&lt;/FieldDataType&gt;&lt;/CustomFields&gt;&lt;CustomFields diffgr:id=&quot;CustomFields18&quot; msdata:rowOrder=&quot;17&quot; diffgr:hasChanges=&quot;modified&quot;&gt;&lt;DocID&gt;4814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/CDocDataSet&gt;&lt;diffgr:before&gt;&lt;CustomFields diffgr:id=&quot;CustomFields1&quot; msdata:rowOrder=&quot;0&quot; xmlns=&quot;http://tempuri.org/CDocDataSet.xsd&quot;&gt;&lt;DocID&gt;4814&lt;/DocID&gt;&lt;FieldID&gt;20&lt;/FieldID&gt;&lt;PrincipalID&gt;0&lt;/PrincipalID&gt;&lt;IntValue&gt;0&lt;/IntValue&gt;&lt;FieldName&gt;סטטוס הבקשה להגשה&lt;/FieldName&gt;&lt;FieldDisplayString /&gt;&lt;FieldUsage&gt;2&lt;/FieldUsage&gt;&lt;FieldDataType&gt;5&lt;/FieldDataType&gt;&lt;/CustomFields&gt;&lt;CustomFields diffgr:id=&quot;CustomFields2&quot; msdata:rowOrder=&quot;1&quot; xmlns=&quot;http://tempuri.org/CDocDataSet.xsd&quot;&gt;&lt;DocID&gt;4814&lt;/DocID&gt;&lt;FieldID&gt;21&lt;/FieldID&gt;&lt;PrincipalID&gt;0&lt;/PrincipalID&gt;&lt;DateValue&gt;2018-05-30T00:00:00+03:00&lt;/DateValue&gt;&lt;FieldName&gt;תאריך הבקשה&lt;/FieldName&gt;&lt;FieldDisplayString&gt;30/05/2018 00:00&lt;/FieldDisplayString&gt;&lt;FieldUsage&gt;1&lt;/FieldUsage&gt;&lt;FieldDataType&gt;2&lt;/FieldDataType&gt;&lt;/CustomFields&gt;&lt;CustomFields diffgr:id=&quot;CustomFields3&quot; msdata:rowOrder=&quot;2&quot; xmlns=&quot;http://tempuri.org/CDocDataSet.xsd&quot;&gt;&lt;DocID&gt;4814&lt;/DocID&gt;&lt;FieldID&gt;22&lt;/FieldID&gt;&lt;PrincipalID&gt;0&lt;/PrincipalID&gt;&lt;DateValue&gt;2018-11-30T00:00:00+02:00&lt;/DateValue&gt;&lt;FieldName&gt;סוף תקופת התקשרות&lt;/FieldName&gt;&lt;FieldDisplayString&gt;30/11/2018 00:00&lt;/FieldDisplayString&gt;&lt;FieldUsage&gt;1&lt;/FieldUsage&gt;&lt;FieldDataType&gt;2&lt;/FieldDataType&gt;&lt;/CustomFields&gt;&lt;CustomFields diffgr:id=&quot;CustomFields4&quot; msdata:rowOrder=&quot;3&quot; xmlns=&quot;http://tempuri.org/CDocDataSet.xsd&quot;&gt;&lt;DocID&gt;4814&lt;/DocID&gt;&lt;FieldID&gt;23&lt;/FieldID&gt;&lt;PrincipalID&gt;0&lt;/PrincipalID&gt;&lt;StringValue&gt;37020812&lt;/StringValue&gt;&lt;FieldName&gt;תקנה תקציבית&lt;/FieldName&gt;&lt;FieldDisplayString&gt;37020812&lt;/FieldDisplayString&gt;&lt;FieldUsage&gt;1&lt;/FieldUsage&gt;&lt;FieldDataType&gt;4&lt;/FieldDataType&gt;&lt;/CustomFields&gt;&lt;CustomFields diffgr:id=&quot;CustomFields5&quot; msdata:rowOrder=&quot;4&quot; xmlns=&quot;http://tempuri.org/CDocDataSet.xsd&quot;&gt;&lt;DocID&gt;4814&lt;/DocID&gt;&lt;FieldID&gt;24&lt;/FieldID&gt;&lt;PrincipalID&gt;0&lt;/PrincipalID&gt;&lt;IntValue&gt;50&lt;/IntValue&gt;&lt;FieldName&gt;יחידה מזמינה&lt;/FieldName&gt;&lt;FieldDisplayString&gt;הכשרה מקצועית בתיירות&lt;/FieldDisplayString&gt;&lt;FieldUsage&gt;1&lt;/FieldUsage&gt;&lt;FieldDataType&gt;5&lt;/FieldDataType&gt;&lt;/CustomFields&gt;&lt;CustomFields diffgr:id=&quot;CustomFields6&quot; msdata:rowOrder=&quot;5&quot; xmlns=&quot;http://tempuri.org/CDocDataSet.xsd&quot;&gt;&lt;DocID&gt;4814&lt;/DocID&gt;&lt;FieldID&gt;25&lt;/FieldID&gt;&lt;PrincipalID&gt;0&lt;/PrincipalID&gt;&lt;StringValue /&gt;&lt;FieldName&gt;פירוט הבקשה&lt;/FieldName&gt;&lt;FieldDisplayString /&gt;&lt;FieldUsage&gt;1&lt;/FieldUsage&gt;&lt;FieldDataType&gt;4&lt;/FieldDataType&gt;&lt;/CustomFields&gt;&lt;CustomFields diffgr:id=&quot;CustomFields7&quot; msdata:rowOrder=&quot;6&quot; xmlns=&quot;http://tempuri.org/CDocDataSet.xsd&quot;&gt;&lt;DocID&gt;4814&lt;/DocID&gt;&lt;FieldID&gt;26&lt;/FieldID&gt;&lt;PrincipalID&gt;0&lt;/PrincipalID&gt;&lt;StringValue /&gt;&lt;FieldName&gt;פעילות שיוקית שאושרה בעבר לפי תאריכים&lt;/FieldName&gt;&lt;FieldDisplayString /&gt;&lt;FieldUsage&gt;1&lt;/FieldUsage&gt;&lt;FieldDataType&gt;4&lt;/FieldDataType&gt;&lt;/CustomFields&gt;&lt;CustomFields diffgr:id=&quot;CustomFields8&quot; msdata:rowOrder=&quot;7&quot; xmlns=&quot;http://tempuri.org/CDocDataSet.xsd&quot;&gt;&lt;DocID&gt;4814&lt;/DocID&gt;&lt;FieldID&gt;27&lt;/FieldID&gt;&lt;PrincipalID&gt;0&lt;/PrincipalID&gt;&lt;StringValue /&gt;&lt;FieldName&gt;התקשרות קודמת בחופף לדוח מרכבה&lt;/FieldName&gt;&lt;FieldDisplayString /&gt;&lt;FieldUsage&gt;1&lt;/FieldUsage&gt;&lt;FieldDataType&gt;4&lt;/FieldDataType&gt;&lt;/CustomFields&gt;&lt;CustomFields diffgr:id=&quot;CustomFields9&quot; msdata:rowOrder=&quot;8&quot; xmlns=&quot;http://tempuri.org/CDocDataSet.xsd&quot;&gt;&lt;DocID&gt;4814&lt;/DocID&gt;&lt;FieldID&gt;28&lt;/FieldID&gt;&lt;PrincipalID&gt;0&lt;/PrincipalID&gt;&lt;StringValue /&gt;&lt;FieldName&gt;רקע&lt;/FieldName&gt;&lt;FieldDisplayString /&gt;&lt;FieldUsage&gt;1&lt;/FieldUsage&gt;&lt;FieldDataType&gt;4&lt;/FieldDataType&gt;&lt;/CustomFields&gt;&lt;CustomFields diffgr:id=&quot;CustomFields10&quot; msdata:rowOrder=&quot;9&quot; xmlns=&quot;http://tempuri.org/CDocDataSet.xsd&quot;&gt;&lt;DocID&gt;4814&lt;/DocID&gt;&lt;FieldID&gt;29&lt;/FieldID&gt;&lt;PrincipalID&gt;0&lt;/PrincipalID&gt;&lt;StringValue /&gt;&lt;FieldName&gt;תיאור מהות ההתקשרות&lt;/FieldName&gt;&lt;FieldDisplayString /&gt;&lt;FieldUsage&gt;1&lt;/FieldUsage&gt;&lt;FieldDataType&gt;4&lt;/FieldDataType&gt;&lt;/CustomFields&gt;&lt;CustomFields diffgr:id=&quot;CustomFields11&quot; msdata:rowOrder=&quot;10&quot; xmlns=&quot;http://tempuri.org/CDocDataSet.xsd&quot;&gt;&lt;DocID&gt;4814&lt;/DocID&gt;&lt;FieldID&gt;30&lt;/FieldID&gt;&lt;PrincipalID&gt;0&lt;/PrincipalID&gt;&lt;StringValue&gt;40009103&lt;/StringValue&gt;&lt;FieldName&gt;מספר ספק (ח&quot;פ)&lt;/FieldName&gt;&lt;FieldDisplayString&gt;40009103&lt;/FieldDisplayString&gt;&lt;FieldUsage&gt;1&lt;/FieldUsage&gt;&lt;FieldDataType&gt;4&lt;/FieldDataType&gt;&lt;/CustomFields&gt;&lt;CustomFields diffgr:id=&quot;CustomFields12&quot; msdata:rowOrder=&quot;11&quot; xmlns=&quot;http://tempuri.org/CDocDataSet.xsd&quot;&gt;&lt;DocID&gt;4814&lt;/DocID&gt;&lt;FieldID&gt;32&lt;/FieldID&gt;&lt;PrincipalID&gt;0&lt;/PrincipalID&gt;&lt;StringValue&gt;ישראל&lt;/StringValue&gt;&lt;FieldName&gt;מדינה&lt;/FieldName&gt;&lt;FieldDisplayString&gt;ישראל&lt;/FieldDisplayString&gt;&lt;FieldUsage&gt;1&lt;/FieldUsage&gt;&lt;FieldDataType&gt;4&lt;/FieldDataType&gt;&lt;/CustomFields&gt;&lt;CustomFields diffgr:id=&quot;CustomFields13&quot; msdata:rowOrder=&quot;12&quot; xmlns=&quot;http://tempuri.org/CDocDataSet.xsd&quot;&gt;&lt;DocID&gt;4814&lt;/DocID&gt;&lt;FieldID&gt;33&lt;/FieldID&gt;&lt;PrincipalID&gt;0&lt;/PrincipalID&gt;&lt;StringValue /&gt;&lt;FieldName&gt;סה&quot;כ עלות למשרד במט&quot;ח כולל סוג ושער המרה&lt;/FieldName&gt;&lt;FieldDisplayString /&gt;&lt;FieldUsage&gt;1&lt;/FieldUsage&gt;&lt;FieldDataType&gt;4&lt;/FieldDataType&gt;&lt;/CustomFields&gt;&lt;CustomFields diffgr:id=&quot;CustomFields14&quot; msdata:rowOrder=&quot;13&quot; xmlns=&quot;http://tempuri.org/CDocDataSet.xsd&quot;&gt;&lt;DocID&gt;4814&lt;/DocID&gt;&lt;FieldID&gt;34&lt;/FieldID&gt;&lt;PrincipalID&gt;0&lt;/PrincipalID&gt;&lt;DateValue&gt;2018-07-09T00:00:00+03:00&lt;/DateValue&gt;&lt;FieldName&gt;תחילת תקופת התקשרות&lt;/FieldName&gt;&lt;FieldDisplayString&gt;09/07/2018 00:00&lt;/FieldDisplayString&gt;&lt;FieldUsage&gt;1&lt;/FieldUsage&gt;&lt;FieldDataType&gt;2&lt;/FieldDataType&gt;&lt;/CustomFields&gt;&lt;CustomFields diffgr:id=&quot;CustomFields15&quot; msdata:rowOrder=&quot;14&quot; xmlns=&quot;http://tempuri.org/CDocDataSet.xsd&quot;&gt;&lt;DocID&gt;4814&lt;/DocID&gt;&lt;FieldID&gt;35&lt;/FieldID&gt;&lt;PrincipalID&gt;0&lt;/PrincipalID&gt;&lt;StringValue&gt; 5058&lt;/StringValue&gt;&lt;FieldName&gt;היקף התקשרות (ש&quot;ח\$\€ יש להמיר לשקלים)&lt;/FieldName&gt;&lt;FieldDisplayString&gt; 5058&lt;/FieldDisplayString&gt;&lt;FieldUsage&gt;1&lt;/FieldUsage&gt;&lt;FieldDataType&gt;4&lt;/FieldDataType&gt;&lt;/CustomFields&gt;&lt;CustomFields diffgr:id=&quot;CustomFields16&quot; msdata:rowOrder=&quot;15&quot; xmlns=&quot;http://tempuri.org/CDocDataSet.xsd&quot;&gt;&lt;DocID&gt;4814&lt;/DocID&gt;&lt;FieldID&gt;38&lt;/FieldID&gt;&lt;PrincipalID&gt;0&lt;/PrincipalID&gt;&lt;StringValue&gt;   - 91&lt;/StringValue&gt;&lt;FieldName&gt;מספר הבקשה&lt;/FieldName&gt;&lt;FieldDisplayString&gt;   - 91&lt;/FieldDisplayString&gt;&lt;FieldUsage&gt;1&lt;/FieldUsage&gt;&lt;FieldDataType&gt;4&lt;/FieldDataType&gt;&lt;/CustomFields&gt;&lt;CustomFields diffgr:id=&quot;CustomFields17&quot; msdata:rowOrder=&quot;16&quot; xmlns=&quot;http://tempuri.org/CDocDataSet.xsd&quot;&gt;&lt;DocID&gt;4814&lt;/DocID&gt;&lt;FieldID&gt;39&lt;/FieldID&gt;&lt;PrincipalID&gt;0&lt;/PrincipalID&gt;&lt;StringValue&gt;א.ל.ע.ד - אל עיר דוד (מגלים)&lt;/StringValue&gt;&lt;FieldName&gt;שם הספק&lt;/FieldName&gt;&lt;FieldDisplayString&gt;א.ל.ע.ד - אל עיר דוד (מגלים)&lt;/FieldDisplayString&gt;&lt;FieldUsage&gt;1&lt;/FieldUsage&gt;&lt;FieldDataType&gt;4&lt;/FieldDataType&gt;&lt;/CustomFields&gt;&lt;CustomFields diffgr:id=&quot;CustomFields18&quot; msdata:rowOrder=&quot;17&quot; xmlns=&quot;http://tempuri.org/CDocDataSet.xsd&quot;&gt;&lt;DocID&gt;4814&lt;/DocID&gt;&lt;FieldID&gt;40&lt;/FieldID&gt;&lt;PrincipalID&gt;0&lt;/PrincipalID&gt;&lt;StringValue /&gt;&lt;FieldName&gt;מספר פנייה במנו&quot;ף&lt;/FieldName&gt;&lt;FieldDisplayString /&gt;&lt;FieldUsage&gt;2&lt;/FieldUsage&gt;&lt;FieldDataType&gt;4&lt;/FieldDataType&gt;&lt;/CustomFields&gt;&lt;/diffgr:before&gt;&lt;/diffgr:diffgram&gt;]]&gt;&lt;Status&gt;0&lt;/Status&gt;&lt;FormatPath&gt;C:\Users\DianaK\AppData\Roaming\ActionBase\HeaderTemplates\כותרת.doc&lt;/FormatPath&gt;&lt;RenderingRequired&gt;False&lt;/RenderingRequired&gt;&lt;/DocumentItem&gt;"/>
    <w:docVar w:name="LastSavedUser" w:val="222"/>
    <w:docVar w:name="PublishType" w:val="0"/>
  </w:docVars>
  <w:rsids>
    <w:rsidRoot w:val="0079569F"/>
    <w:rsid w:val="00006CB8"/>
    <w:rsid w:val="00095504"/>
    <w:rsid w:val="000A27A9"/>
    <w:rsid w:val="000C45D6"/>
    <w:rsid w:val="000E1743"/>
    <w:rsid w:val="00143D9D"/>
    <w:rsid w:val="00163D2C"/>
    <w:rsid w:val="00170167"/>
    <w:rsid w:val="00175B12"/>
    <w:rsid w:val="001867EB"/>
    <w:rsid w:val="0019747D"/>
    <w:rsid w:val="001B727F"/>
    <w:rsid w:val="001D2CF9"/>
    <w:rsid w:val="001E5552"/>
    <w:rsid w:val="001F3AA6"/>
    <w:rsid w:val="00202A4F"/>
    <w:rsid w:val="00233612"/>
    <w:rsid w:val="00245BD5"/>
    <w:rsid w:val="0024707D"/>
    <w:rsid w:val="002B6AAC"/>
    <w:rsid w:val="002C2F38"/>
    <w:rsid w:val="002D1C2B"/>
    <w:rsid w:val="002D690D"/>
    <w:rsid w:val="002E6FC7"/>
    <w:rsid w:val="00306F7B"/>
    <w:rsid w:val="003603E8"/>
    <w:rsid w:val="003615EE"/>
    <w:rsid w:val="00370C3F"/>
    <w:rsid w:val="00375FFC"/>
    <w:rsid w:val="00380EA7"/>
    <w:rsid w:val="00392E5C"/>
    <w:rsid w:val="003B60C5"/>
    <w:rsid w:val="003D4137"/>
    <w:rsid w:val="003E4986"/>
    <w:rsid w:val="003F4A4C"/>
    <w:rsid w:val="004624F3"/>
    <w:rsid w:val="00474355"/>
    <w:rsid w:val="00480457"/>
    <w:rsid w:val="00495B37"/>
    <w:rsid w:val="004B7345"/>
    <w:rsid w:val="004C375E"/>
    <w:rsid w:val="004D237A"/>
    <w:rsid w:val="0050396C"/>
    <w:rsid w:val="0050491E"/>
    <w:rsid w:val="00515A0E"/>
    <w:rsid w:val="0052429D"/>
    <w:rsid w:val="005466D5"/>
    <w:rsid w:val="005C10C8"/>
    <w:rsid w:val="005C3533"/>
    <w:rsid w:val="005C46E9"/>
    <w:rsid w:val="00623572"/>
    <w:rsid w:val="00657CA0"/>
    <w:rsid w:val="0066062F"/>
    <w:rsid w:val="006A4789"/>
    <w:rsid w:val="006A687A"/>
    <w:rsid w:val="006B5A2D"/>
    <w:rsid w:val="006D5C5F"/>
    <w:rsid w:val="007035A7"/>
    <w:rsid w:val="0071035B"/>
    <w:rsid w:val="00721658"/>
    <w:rsid w:val="00737691"/>
    <w:rsid w:val="007504DE"/>
    <w:rsid w:val="00772FFC"/>
    <w:rsid w:val="00776D2F"/>
    <w:rsid w:val="0079569F"/>
    <w:rsid w:val="007A5DB4"/>
    <w:rsid w:val="007F7CA5"/>
    <w:rsid w:val="008363FD"/>
    <w:rsid w:val="008A0B21"/>
    <w:rsid w:val="008C2ECB"/>
    <w:rsid w:val="008C347C"/>
    <w:rsid w:val="008F1630"/>
    <w:rsid w:val="009056E7"/>
    <w:rsid w:val="00953762"/>
    <w:rsid w:val="009627C4"/>
    <w:rsid w:val="00967033"/>
    <w:rsid w:val="00980A76"/>
    <w:rsid w:val="0098716E"/>
    <w:rsid w:val="009962B6"/>
    <w:rsid w:val="009C24E7"/>
    <w:rsid w:val="009E31B8"/>
    <w:rsid w:val="009F05BB"/>
    <w:rsid w:val="009F376B"/>
    <w:rsid w:val="009F6304"/>
    <w:rsid w:val="00A30168"/>
    <w:rsid w:val="00A31CDC"/>
    <w:rsid w:val="00A37D10"/>
    <w:rsid w:val="00A4422F"/>
    <w:rsid w:val="00A6532E"/>
    <w:rsid w:val="00A6713A"/>
    <w:rsid w:val="00A72ACA"/>
    <w:rsid w:val="00A87A25"/>
    <w:rsid w:val="00AC1E4B"/>
    <w:rsid w:val="00AD7D02"/>
    <w:rsid w:val="00AE1AD1"/>
    <w:rsid w:val="00AF3BB6"/>
    <w:rsid w:val="00B0689E"/>
    <w:rsid w:val="00B537DC"/>
    <w:rsid w:val="00B54BE7"/>
    <w:rsid w:val="00B7371C"/>
    <w:rsid w:val="00B854C2"/>
    <w:rsid w:val="00BC4E8E"/>
    <w:rsid w:val="00BF7EA0"/>
    <w:rsid w:val="00C754CF"/>
    <w:rsid w:val="00C87064"/>
    <w:rsid w:val="00CB0747"/>
    <w:rsid w:val="00CB4F78"/>
    <w:rsid w:val="00D042C1"/>
    <w:rsid w:val="00D112AD"/>
    <w:rsid w:val="00D2030E"/>
    <w:rsid w:val="00D87D7B"/>
    <w:rsid w:val="00DB179F"/>
    <w:rsid w:val="00DB51EB"/>
    <w:rsid w:val="00DC348C"/>
    <w:rsid w:val="00DE3BF3"/>
    <w:rsid w:val="00DF2A82"/>
    <w:rsid w:val="00DF792C"/>
    <w:rsid w:val="00E5132C"/>
    <w:rsid w:val="00E561E3"/>
    <w:rsid w:val="00E65334"/>
    <w:rsid w:val="00E727C6"/>
    <w:rsid w:val="00E80A37"/>
    <w:rsid w:val="00E85A1A"/>
    <w:rsid w:val="00ED502C"/>
    <w:rsid w:val="00ED6D5C"/>
    <w:rsid w:val="00EE24CF"/>
    <w:rsid w:val="00EE43E5"/>
    <w:rsid w:val="00EF6F9F"/>
    <w:rsid w:val="00F0620D"/>
    <w:rsid w:val="00F35A96"/>
    <w:rsid w:val="00F5735C"/>
    <w:rsid w:val="00F6611C"/>
    <w:rsid w:val="00F831CB"/>
    <w:rsid w:val="00FA4806"/>
    <w:rsid w:val="00FA6BB5"/>
    <w:rsid w:val="00FB0529"/>
    <w:rsid w:val="00FC6D2F"/>
    <w:rsid w:val="00FD6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3E2276C6"/>
  <w15:chartTrackingRefBased/>
  <w15:docId w15:val="{3998CFA2-121A-4FC2-9519-D4419DA25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7EB"/>
    <w:pPr>
      <w:overflowPunct w:val="0"/>
      <w:autoSpaceDE w:val="0"/>
      <w:autoSpaceDN w:val="0"/>
      <w:bidi/>
      <w:adjustRightInd w:val="0"/>
      <w:textAlignment w:val="baseline"/>
    </w:pPr>
    <w:rPr>
      <w:rFonts w:cs="Monotype Hadassah"/>
      <w:color w:val="800000"/>
      <w:sz w:val="22"/>
      <w:szCs w:val="22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0396C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50396C"/>
    <w:pPr>
      <w:tabs>
        <w:tab w:val="center" w:pos="4153"/>
        <w:tab w:val="right" w:pos="8306"/>
      </w:tabs>
    </w:pPr>
  </w:style>
  <w:style w:type="character" w:styleId="Hyperlink">
    <w:name w:val="Hyperlink"/>
    <w:uiPriority w:val="99"/>
    <w:unhideWhenUsed/>
    <w:rsid w:val="00515A0E"/>
    <w:rPr>
      <w:rFonts w:cs="Times New Roman"/>
      <w:color w:val="0000FF"/>
      <w:u w:val="single"/>
    </w:rPr>
  </w:style>
  <w:style w:type="table" w:styleId="a6">
    <w:name w:val="Table Grid"/>
    <w:basedOn w:val="a1"/>
    <w:rsid w:val="009F05BB"/>
    <w:pPr>
      <w:overflowPunct w:val="0"/>
      <w:autoSpaceDE w:val="0"/>
      <w:autoSpaceDN w:val="0"/>
      <w:bidi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30168"/>
    <w:pPr>
      <w:ind w:left="720"/>
    </w:pPr>
  </w:style>
  <w:style w:type="character" w:customStyle="1" w:styleId="a5">
    <w:name w:val="כותרת תחתונה תו"/>
    <w:link w:val="a4"/>
    <w:uiPriority w:val="99"/>
    <w:rsid w:val="001B727F"/>
    <w:rPr>
      <w:rFonts w:cs="Monotype Hadassah"/>
      <w:color w:val="800000"/>
      <w:sz w:val="22"/>
      <w:szCs w:val="22"/>
      <w:lang w:eastAsia="he-IL"/>
    </w:rPr>
  </w:style>
  <w:style w:type="paragraph" w:customStyle="1" w:styleId="a8">
    <w:name w:val="הנחיות"/>
    <w:basedOn w:val="a"/>
    <w:link w:val="Char"/>
    <w:qFormat/>
    <w:rsid w:val="009627C4"/>
    <w:pPr>
      <w:overflowPunct/>
      <w:autoSpaceDE/>
      <w:autoSpaceDN/>
      <w:adjustRightInd/>
      <w:spacing w:after="120"/>
      <w:textAlignment w:val="auto"/>
    </w:pPr>
    <w:rPr>
      <w:rFonts w:ascii="Arial" w:hAnsi="Arial" w:cs="Arial"/>
      <w:b/>
      <w:color w:val="595959"/>
      <w:sz w:val="18"/>
      <w:szCs w:val="18"/>
    </w:rPr>
  </w:style>
  <w:style w:type="character" w:customStyle="1" w:styleId="Char">
    <w:name w:val="הנחיות Char"/>
    <w:link w:val="a8"/>
    <w:rsid w:val="009627C4"/>
    <w:rPr>
      <w:rFonts w:ascii="Arial" w:hAnsi="Arial" w:cs="Arial"/>
      <w:b/>
      <w:color w:val="595959"/>
      <w:sz w:val="18"/>
      <w:szCs w:val="18"/>
      <w:lang w:eastAsia="he-IL"/>
    </w:rPr>
  </w:style>
  <w:style w:type="paragraph" w:customStyle="1" w:styleId="a9">
    <w:name w:val="כותרת"/>
    <w:basedOn w:val="a"/>
    <w:link w:val="Char0"/>
    <w:qFormat/>
    <w:rsid w:val="009627C4"/>
    <w:pPr>
      <w:overflowPunct/>
      <w:autoSpaceDE/>
      <w:autoSpaceDN/>
      <w:adjustRightInd/>
      <w:spacing w:before="240" w:after="120"/>
      <w:ind w:left="-142"/>
      <w:textAlignment w:val="auto"/>
    </w:pPr>
    <w:rPr>
      <w:rFonts w:ascii="Arial" w:hAnsi="Arial" w:cs="Arial"/>
      <w:bCs/>
      <w:color w:val="auto"/>
    </w:rPr>
  </w:style>
  <w:style w:type="character" w:customStyle="1" w:styleId="Char0">
    <w:name w:val="כותרת Char"/>
    <w:link w:val="a9"/>
    <w:rsid w:val="009627C4"/>
    <w:rPr>
      <w:rFonts w:ascii="Arial" w:hAnsi="Arial" w:cs="Arial"/>
      <w:bCs/>
      <w:sz w:val="22"/>
      <w:szCs w:val="22"/>
      <w:lang w:eastAsia="he-IL"/>
    </w:rPr>
  </w:style>
  <w:style w:type="paragraph" w:styleId="aa">
    <w:name w:val="Balloon Text"/>
    <w:basedOn w:val="a"/>
    <w:link w:val="ab"/>
    <w:rsid w:val="0024707D"/>
    <w:rPr>
      <w:rFonts w:ascii="Tahoma" w:hAnsi="Tahoma" w:cs="Tahoma"/>
      <w:sz w:val="18"/>
      <w:szCs w:val="18"/>
    </w:rPr>
  </w:style>
  <w:style w:type="character" w:customStyle="1" w:styleId="ab">
    <w:name w:val="טקסט בלונים תו"/>
    <w:link w:val="aa"/>
    <w:rsid w:val="0024707D"/>
    <w:rPr>
      <w:rFonts w:ascii="Tahoma" w:hAnsi="Tahoma" w:cs="Tahoma"/>
      <w:color w:val="800000"/>
      <w:sz w:val="18"/>
      <w:szCs w:val="1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335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ourism.gov.il" TargetMode="External"/><Relationship Id="rId2" Type="http://schemas.openxmlformats.org/officeDocument/2006/relationships/hyperlink" Target="mailto:dianak@tourism.gov.il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tourism.gov.il" TargetMode="External"/><Relationship Id="rId4" Type="http://schemas.openxmlformats.org/officeDocument/2006/relationships/hyperlink" Target="mailto:dianak@tourism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aK\AppData\Local\Temp\tmp35A2.tmp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36C98-558B-4127-8321-82ABC492A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tmp35A2.tmp</Template>
  <TotalTime>12</TotalTime>
  <Pages>1</Pages>
  <Words>333</Words>
  <Characters>1693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Ministry of Tourism</Company>
  <LinksUpToDate>false</LinksUpToDate>
  <CharactersWithSpaces>2022</CharactersWithSpaces>
  <SharedDoc>false</SharedDoc>
  <HLinks>
    <vt:vector size="12" baseType="variant">
      <vt:variant>
        <vt:i4>7929917</vt:i4>
      </vt:variant>
      <vt:variant>
        <vt:i4>3</vt:i4>
      </vt:variant>
      <vt:variant>
        <vt:i4>0</vt:i4>
      </vt:variant>
      <vt:variant>
        <vt:i4>5</vt:i4>
      </vt:variant>
      <vt:variant>
        <vt:lpwstr>http://www.tourism.gov.il/</vt:lpwstr>
      </vt:variant>
      <vt:variant>
        <vt:lpwstr/>
      </vt:variant>
      <vt:variant>
        <vt:i4>2818139</vt:i4>
      </vt:variant>
      <vt:variant>
        <vt:i4>0</vt:i4>
      </vt:variant>
      <vt:variant>
        <vt:i4>0</vt:i4>
      </vt:variant>
      <vt:variant>
        <vt:i4>5</vt:i4>
      </vt:variant>
      <vt:variant>
        <vt:lpwstr>mailto:dianak@tourism.gov.il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קריכלי דיאנה</dc:creator>
  <cp:keywords/>
  <cp:lastModifiedBy>קריכלי דיאנה</cp:lastModifiedBy>
  <cp:revision>6</cp:revision>
  <cp:lastPrinted>2016-09-21T09:41:00Z</cp:lastPrinted>
  <dcterms:created xsi:type="dcterms:W3CDTF">2018-06-07T13:01:00Z</dcterms:created>
  <dcterms:modified xsi:type="dcterms:W3CDTF">2018-06-24T06:45:00Z</dcterms:modified>
</cp:coreProperties>
</file>